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11"/>
        <w:gridCol w:w="3059"/>
        <w:gridCol w:w="1619"/>
        <w:gridCol w:w="2791"/>
      </w:tblGrid>
      <w:tr w:rsidR="00650259" w:rsidRPr="00846B76" w14:paraId="0A54DEFF" w14:textId="77777777" w:rsidTr="00346DE2">
        <w:sdt>
          <w:sdtPr>
            <w:id w:val="1621259925"/>
            <w:placeholder>
              <w:docPart w:val="27F8BAE91E0E495194FAABBFDD83A567"/>
            </w:placeholder>
            <w:temporary/>
            <w:showingPlcHdr/>
            <w15:appearance w15:val="hidden"/>
          </w:sdtPr>
          <w:sdtContent>
            <w:tc>
              <w:tcPr>
                <w:tcW w:w="1010" w:type="pct"/>
                <w:gridSpan w:val="2"/>
                <w:vAlign w:val="bottom"/>
              </w:tcPr>
              <w:p w14:paraId="2E028AEA" w14:textId="77777777" w:rsidR="00650259" w:rsidRPr="00846B76" w:rsidRDefault="00346DE2" w:rsidP="00346DE2">
                <w:r w:rsidRPr="00346DE2">
                  <w:t>First Name</w:t>
                </w:r>
              </w:p>
            </w:tc>
          </w:sdtContent>
        </w:sdt>
        <w:tc>
          <w:tcPr>
            <w:tcW w:w="3990" w:type="pct"/>
            <w:gridSpan w:val="3"/>
            <w:tcBorders>
              <w:bottom w:val="single" w:sz="4" w:space="0" w:color="auto"/>
            </w:tcBorders>
            <w:vAlign w:val="bottom"/>
          </w:tcPr>
          <w:p w14:paraId="3297F313" w14:textId="77777777" w:rsidR="00650259" w:rsidRPr="00846B76" w:rsidRDefault="00650259" w:rsidP="00346DE2">
            <w:pPr>
              <w:spacing w:before="240"/>
            </w:pPr>
          </w:p>
        </w:tc>
      </w:tr>
      <w:tr w:rsidR="00650259" w:rsidRPr="00846B76" w14:paraId="1320B3ED" w14:textId="77777777" w:rsidTr="00346DE2">
        <w:sdt>
          <w:sdtPr>
            <w:id w:val="-1470592894"/>
            <w:placeholder>
              <w:docPart w:val="E897DCBBF8D14FC48F37E4203BAEF6F2"/>
            </w:placeholder>
            <w:temporary/>
            <w:showingPlcHdr/>
            <w15:appearance w15:val="hidden"/>
          </w:sdtPr>
          <w:sdtContent>
            <w:tc>
              <w:tcPr>
                <w:tcW w:w="1010" w:type="pct"/>
                <w:gridSpan w:val="2"/>
                <w:vAlign w:val="bottom"/>
              </w:tcPr>
              <w:p w14:paraId="74FB8DDD" w14:textId="77777777" w:rsidR="00650259" w:rsidRPr="00846B76" w:rsidRDefault="00346DE2" w:rsidP="00346DE2">
                <w:r w:rsidRPr="00346DE2">
                  <w:t>Last Name</w:t>
                </w:r>
              </w:p>
            </w:tc>
          </w:sdtContent>
        </w:sdt>
        <w:tc>
          <w:tcPr>
            <w:tcW w:w="3990" w:type="pct"/>
            <w:gridSpan w:val="3"/>
            <w:tcBorders>
              <w:bottom w:val="single" w:sz="4" w:space="0" w:color="auto"/>
            </w:tcBorders>
            <w:vAlign w:val="bottom"/>
          </w:tcPr>
          <w:p w14:paraId="717E3E16" w14:textId="77777777" w:rsidR="00650259" w:rsidRPr="00846B76" w:rsidRDefault="00650259" w:rsidP="00346DE2">
            <w:pPr>
              <w:spacing w:before="240"/>
            </w:pPr>
          </w:p>
        </w:tc>
      </w:tr>
      <w:tr w:rsidR="00650259" w:rsidRPr="00846B76" w14:paraId="2B163E8D" w14:textId="77777777" w:rsidTr="00346DE2">
        <w:tc>
          <w:tcPr>
            <w:tcW w:w="1010" w:type="pct"/>
            <w:gridSpan w:val="2"/>
            <w:vAlign w:val="bottom"/>
          </w:tcPr>
          <w:p w14:paraId="7A15795D" w14:textId="77777777" w:rsidR="00DF5772" w:rsidRDefault="00DF5772" w:rsidP="00346DE2"/>
          <w:p w14:paraId="6CF4AEB1" w14:textId="128366C6" w:rsidR="00DF5772" w:rsidRDefault="00DF5772" w:rsidP="00346DE2">
            <w:r w:rsidRPr="00266DE7">
              <w:rPr>
                <w:sz w:val="36"/>
              </w:rPr>
              <w:sym w:font="Wingdings 2" w:char="F0A3"/>
            </w:r>
            <w:r>
              <w:rPr>
                <w:sz w:val="36"/>
              </w:rPr>
              <w:t xml:space="preserve"> </w:t>
            </w:r>
            <w:r w:rsidRPr="00DF5772">
              <w:rPr>
                <w:sz w:val="22"/>
                <w:szCs w:val="22"/>
              </w:rPr>
              <w:t xml:space="preserve">Check here if </w:t>
            </w:r>
            <w:r w:rsidR="009A7162">
              <w:rPr>
                <w:sz w:val="22"/>
                <w:szCs w:val="22"/>
              </w:rPr>
              <w:t xml:space="preserve">the </w:t>
            </w:r>
            <w:r w:rsidRPr="00DF5772">
              <w:rPr>
                <w:sz w:val="22"/>
                <w:szCs w:val="22"/>
              </w:rPr>
              <w:t>volunteer is under age 18</w:t>
            </w:r>
          </w:p>
          <w:p w14:paraId="58AA95EB" w14:textId="77777777" w:rsidR="00DF5772" w:rsidRDefault="00DF5772" w:rsidP="00346DE2"/>
          <w:sdt>
            <w:sdtPr>
              <w:id w:val="572943512"/>
              <w:placeholder>
                <w:docPart w:val="808D26E893DE403489A072689BAE9815"/>
              </w:placeholder>
              <w:temporary/>
              <w:showingPlcHdr/>
              <w15:appearance w15:val="hidden"/>
            </w:sdtPr>
            <w:sdtContent>
              <w:p w14:paraId="68A34E28" w14:textId="01DEBAA2" w:rsidR="00650259" w:rsidRDefault="00346DE2" w:rsidP="00346DE2">
                <w:r w:rsidRPr="00346DE2">
                  <w:t>Address</w:t>
                </w:r>
              </w:p>
            </w:sdtContent>
          </w:sdt>
        </w:tc>
        <w:tc>
          <w:tcPr>
            <w:tcW w:w="3990" w:type="pct"/>
            <w:gridSpan w:val="3"/>
            <w:tcBorders>
              <w:bottom w:val="single" w:sz="4" w:space="0" w:color="auto"/>
            </w:tcBorders>
            <w:vAlign w:val="bottom"/>
          </w:tcPr>
          <w:p w14:paraId="5BFA442C" w14:textId="77777777" w:rsidR="00650259" w:rsidRPr="00846B76" w:rsidRDefault="00650259" w:rsidP="00346DE2">
            <w:pPr>
              <w:spacing w:before="240"/>
            </w:pPr>
          </w:p>
        </w:tc>
      </w:tr>
      <w:tr w:rsidR="00650259" w:rsidRPr="00846B76" w14:paraId="4C7133A2" w14:textId="77777777" w:rsidTr="00346DE2">
        <w:sdt>
          <w:sdtPr>
            <w:id w:val="-521243642"/>
            <w:placeholder>
              <w:docPart w:val="A889BC1B61EA4848933D58DB29675D55"/>
            </w:placeholder>
            <w:temporary/>
            <w:showingPlcHdr/>
            <w15:appearance w15:val="hidden"/>
          </w:sdtPr>
          <w:sdtContent>
            <w:tc>
              <w:tcPr>
                <w:tcW w:w="1010" w:type="pct"/>
                <w:gridSpan w:val="2"/>
                <w:vAlign w:val="bottom"/>
              </w:tcPr>
              <w:p w14:paraId="0F6A76A6" w14:textId="77777777" w:rsidR="00650259" w:rsidRPr="00846B76" w:rsidRDefault="00346DE2" w:rsidP="00346DE2">
                <w:r w:rsidRPr="00346DE2">
                  <w:t>City/State/Zip</w:t>
                </w:r>
              </w:p>
            </w:tc>
          </w:sdtContent>
        </w:sdt>
        <w:tc>
          <w:tcPr>
            <w:tcW w:w="3990" w:type="pct"/>
            <w:gridSpan w:val="3"/>
            <w:tcBorders>
              <w:bottom w:val="single" w:sz="4" w:space="0" w:color="auto"/>
            </w:tcBorders>
            <w:vAlign w:val="bottom"/>
          </w:tcPr>
          <w:p w14:paraId="02568677" w14:textId="77777777" w:rsidR="00650259" w:rsidRPr="00846B76" w:rsidRDefault="00650259" w:rsidP="00346DE2">
            <w:pPr>
              <w:spacing w:before="240"/>
            </w:pPr>
          </w:p>
        </w:tc>
      </w:tr>
      <w:tr w:rsidR="00650259" w:rsidRPr="00846B76" w14:paraId="4681FDA8" w14:textId="77777777" w:rsidTr="00346DE2">
        <w:sdt>
          <w:sdtPr>
            <w:id w:val="83577009"/>
            <w:placeholder>
              <w:docPart w:val="C794972859B44E81ADBBBE0E0CC4C43D"/>
            </w:placeholder>
            <w:temporary/>
            <w:showingPlcHdr/>
            <w15:appearance w15:val="hidden"/>
          </w:sdtPr>
          <w:sdtContent>
            <w:tc>
              <w:tcPr>
                <w:tcW w:w="1010" w:type="pct"/>
                <w:gridSpan w:val="2"/>
                <w:vAlign w:val="bottom"/>
              </w:tcPr>
              <w:p w14:paraId="2DD6B4BB" w14:textId="77777777" w:rsidR="00650259" w:rsidRPr="00846B76" w:rsidRDefault="00346DE2" w:rsidP="00346DE2">
                <w:r w:rsidRPr="00346DE2">
                  <w:t>Home Phone</w:t>
                </w:r>
              </w:p>
            </w:tc>
          </w:sdtContent>
        </w:sdt>
        <w:tc>
          <w:tcPr>
            <w:tcW w:w="1634" w:type="pct"/>
            <w:tcBorders>
              <w:bottom w:val="single" w:sz="4" w:space="0" w:color="auto"/>
            </w:tcBorders>
            <w:vAlign w:val="bottom"/>
          </w:tcPr>
          <w:p w14:paraId="20E0437A" w14:textId="77777777" w:rsidR="00650259" w:rsidRPr="00846B76" w:rsidRDefault="00650259" w:rsidP="00346DE2">
            <w:pPr>
              <w:spacing w:before="240"/>
            </w:pPr>
          </w:p>
        </w:tc>
        <w:sdt>
          <w:sdtPr>
            <w:id w:val="-1074967882"/>
            <w:placeholder>
              <w:docPart w:val="36D48DC0F1954F9EB14FACD3FA2D34EA"/>
            </w:placeholder>
            <w:temporary/>
            <w:showingPlcHdr/>
            <w15:appearance w15:val="hidden"/>
          </w:sdtPr>
          <w:sdtContent>
            <w:tc>
              <w:tcPr>
                <w:tcW w:w="865" w:type="pct"/>
                <w:vAlign w:val="bottom"/>
              </w:tcPr>
              <w:p w14:paraId="5689551E" w14:textId="77777777" w:rsidR="00650259" w:rsidRPr="00846B76" w:rsidRDefault="00346DE2" w:rsidP="00346DE2">
                <w:r w:rsidRPr="00346DE2">
                  <w:t>Cell Phone</w:t>
                </w:r>
              </w:p>
            </w:tc>
          </w:sdtContent>
        </w:sdt>
        <w:tc>
          <w:tcPr>
            <w:tcW w:w="1491" w:type="pct"/>
            <w:tcBorders>
              <w:bottom w:val="single" w:sz="4" w:space="0" w:color="auto"/>
            </w:tcBorders>
            <w:vAlign w:val="bottom"/>
          </w:tcPr>
          <w:p w14:paraId="6D9349C5" w14:textId="77777777" w:rsidR="00650259" w:rsidRPr="00846B76" w:rsidRDefault="00650259" w:rsidP="00346DE2">
            <w:pPr>
              <w:spacing w:before="240"/>
            </w:pPr>
          </w:p>
        </w:tc>
      </w:tr>
      <w:tr w:rsidR="00650259" w:rsidRPr="00846B76" w14:paraId="2A5585F7" w14:textId="77777777" w:rsidTr="00346DE2">
        <w:sdt>
          <w:sdtPr>
            <w:id w:val="-965116832"/>
            <w:placeholder>
              <w:docPart w:val="CE442DE4784D4AA2A66953DBDE22DAB7"/>
            </w:placeholder>
            <w:temporary/>
            <w:showingPlcHdr/>
            <w15:appearance w15:val="hidden"/>
          </w:sdtPr>
          <w:sdtContent>
            <w:tc>
              <w:tcPr>
                <w:tcW w:w="1010" w:type="pct"/>
                <w:gridSpan w:val="2"/>
                <w:vAlign w:val="bottom"/>
              </w:tcPr>
              <w:p w14:paraId="03ECEFE0" w14:textId="77777777" w:rsidR="00650259" w:rsidRPr="00846B76" w:rsidRDefault="00346DE2" w:rsidP="00346DE2">
                <w:r w:rsidRPr="00346DE2">
                  <w:t>Email</w:t>
                </w:r>
              </w:p>
            </w:tc>
          </w:sdtContent>
        </w:sdt>
        <w:tc>
          <w:tcPr>
            <w:tcW w:w="3990" w:type="pct"/>
            <w:gridSpan w:val="3"/>
            <w:tcBorders>
              <w:bottom w:val="single" w:sz="4" w:space="0" w:color="auto"/>
            </w:tcBorders>
            <w:vAlign w:val="bottom"/>
          </w:tcPr>
          <w:p w14:paraId="33BB0FAF" w14:textId="4E3F4543" w:rsidR="00DF5772" w:rsidRPr="00846B76" w:rsidRDefault="00DF5772" w:rsidP="00346DE2">
            <w:pPr>
              <w:spacing w:before="240"/>
            </w:pPr>
          </w:p>
        </w:tc>
      </w:tr>
      <w:tr w:rsidR="00650259" w:rsidRPr="00846B76" w14:paraId="7CA6DCC1" w14:textId="77777777" w:rsidTr="009A7162">
        <w:trPr>
          <w:trHeight w:val="54"/>
        </w:trPr>
        <w:tc>
          <w:tcPr>
            <w:tcW w:w="5000" w:type="pct"/>
            <w:gridSpan w:val="5"/>
            <w:shd w:val="clear" w:color="auto" w:fill="auto"/>
            <w:vAlign w:val="bottom"/>
          </w:tcPr>
          <w:p w14:paraId="2E0122F5" w14:textId="4DF1BF28" w:rsidR="00650259" w:rsidRPr="00846B76" w:rsidRDefault="00DF5772" w:rsidP="00346DE2">
            <w:pPr>
              <w:rPr>
                <w:rFonts w:asciiTheme="majorHAnsi" w:hAnsiTheme="majorHAnsi"/>
                <w:b/>
                <w:sz w:val="8"/>
              </w:rPr>
            </w:pPr>
            <w:r>
              <w:rPr>
                <w:rFonts w:asciiTheme="majorHAnsi" w:hAnsiTheme="majorHAnsi"/>
                <w:b/>
                <w:sz w:val="8"/>
              </w:rPr>
              <w:t>0</w:t>
            </w:r>
          </w:p>
        </w:tc>
      </w:tr>
      <w:tr w:rsidR="00346DE2" w:rsidRPr="00846B76" w14:paraId="63B6A52C" w14:textId="77777777" w:rsidTr="009A7162">
        <w:tc>
          <w:tcPr>
            <w:tcW w:w="5000" w:type="pct"/>
            <w:gridSpan w:val="5"/>
            <w:vAlign w:val="bottom"/>
          </w:tcPr>
          <w:p w14:paraId="5A71F74B" w14:textId="2FDF9EE2" w:rsidR="00DF5772" w:rsidRDefault="00DF5772" w:rsidP="001C4A3D">
            <w:pPr>
              <w:spacing w:before="240"/>
            </w:pPr>
            <w:r>
              <w:t xml:space="preserve">Parent or Legal Guardian Email (required if volunteer is under age 18): </w:t>
            </w:r>
          </w:p>
          <w:p w14:paraId="41A4F746" w14:textId="58723171" w:rsidR="00DF5772" w:rsidRDefault="00DF5772" w:rsidP="001C4A3D">
            <w:pPr>
              <w:spacing w:before="240"/>
            </w:pPr>
            <w:r>
              <w:t>Emergency Contact:</w:t>
            </w:r>
            <w:r w:rsidR="009A7162">
              <w:t xml:space="preserve"> ___________________________________________</w:t>
            </w:r>
          </w:p>
          <w:p w14:paraId="388B65C0" w14:textId="0575B082" w:rsidR="00DF5772" w:rsidRDefault="00DF5772" w:rsidP="001C4A3D">
            <w:pPr>
              <w:spacing w:before="240"/>
            </w:pPr>
            <w:r>
              <w:t>Relationship to volunteer:</w:t>
            </w:r>
            <w:r w:rsidR="009A7162">
              <w:t xml:space="preserve"> _______________________________________</w:t>
            </w:r>
          </w:p>
          <w:p w14:paraId="04763452" w14:textId="08BF642F" w:rsidR="00DF5772" w:rsidRDefault="00DF5772" w:rsidP="001C4A3D">
            <w:pPr>
              <w:spacing w:before="240"/>
            </w:pPr>
            <w:r>
              <w:t xml:space="preserve">Phone number: </w:t>
            </w:r>
            <w:r w:rsidR="009A7162">
              <w:t>_________________________________</w:t>
            </w:r>
          </w:p>
          <w:p w14:paraId="052C2BF6" w14:textId="3E44D913" w:rsidR="00DF5772" w:rsidRPr="009A7162" w:rsidRDefault="00DF5772" w:rsidP="001C4A3D">
            <w:pPr>
              <w:spacing w:before="240"/>
              <w:rPr>
                <w:b/>
                <w:bCs/>
              </w:rPr>
            </w:pPr>
            <w:r w:rsidRPr="009A7162">
              <w:sym w:font="Wingdings 2" w:char="F0A3"/>
            </w:r>
            <w:r w:rsidRPr="009A7162">
              <w:t xml:space="preserve"> </w:t>
            </w:r>
            <w:r w:rsidRPr="009A7162">
              <w:rPr>
                <w:b/>
                <w:bCs/>
              </w:rPr>
              <w:t xml:space="preserve">Check here to receive the Blue Cares Newsletter </w:t>
            </w:r>
          </w:p>
          <w:p w14:paraId="724875AE" w14:textId="02E42A30" w:rsidR="00EC10E5" w:rsidRPr="009A7162" w:rsidRDefault="00EC10E5" w:rsidP="001C4A3D">
            <w:pPr>
              <w:spacing w:before="240"/>
            </w:pPr>
            <w:r w:rsidRPr="009A7162">
              <w:sym w:font="Wingdings 2" w:char="F0A3"/>
            </w:r>
            <w:r w:rsidRPr="009A7162">
              <w:t xml:space="preserve"> </w:t>
            </w:r>
            <w:r w:rsidRPr="009A7162">
              <w:rPr>
                <w:b/>
                <w:bCs/>
              </w:rPr>
              <w:t>Check here if you are currently a SAPOA union member</w:t>
            </w:r>
          </w:p>
          <w:sdt>
            <w:sdtPr>
              <w:id w:val="1576013153"/>
              <w:placeholder>
                <w:docPart w:val="4983BF83C1214FE3A9696024C19C7A3A"/>
              </w:placeholder>
              <w:temporary/>
              <w:showingPlcHdr/>
              <w15:appearance w15:val="hidden"/>
            </w:sdtPr>
            <w:sdtContent>
              <w:p w14:paraId="286FCA75" w14:textId="70AF03A8" w:rsidR="00346DE2" w:rsidRDefault="00346DE2" w:rsidP="001C4A3D">
                <w:pPr>
                  <w:spacing w:before="240"/>
                </w:pPr>
                <w:r w:rsidRPr="00346DE2">
                  <w:t>I am interested in volunteering for the following types of activities:</w:t>
                </w:r>
              </w:p>
            </w:sdtContent>
          </w:sdt>
        </w:tc>
      </w:tr>
      <w:tr w:rsidR="00346DE2" w:rsidRPr="00846B76" w14:paraId="2AA97D0B" w14:textId="77777777" w:rsidTr="009A7162">
        <w:tc>
          <w:tcPr>
            <w:tcW w:w="577" w:type="pct"/>
          </w:tcPr>
          <w:p w14:paraId="70EB6B70" w14:textId="77777777" w:rsidR="00346DE2" w:rsidRPr="00346DE2" w:rsidRDefault="00346DE2" w:rsidP="001C4A3D">
            <w:pPr>
              <w:spacing w:before="120"/>
              <w:ind w:left="432"/>
              <w:rPr>
                <w:sz w:val="36"/>
              </w:rPr>
            </w:pPr>
            <w:r w:rsidRPr="00CF7AEA">
              <w:rPr>
                <w:sz w:val="36"/>
              </w:rPr>
              <w:sym w:font="Wingdings 2" w:char="F0A3"/>
            </w:r>
          </w:p>
        </w:tc>
        <w:tc>
          <w:tcPr>
            <w:tcW w:w="4423" w:type="pct"/>
            <w:gridSpan w:val="4"/>
            <w:vAlign w:val="bottom"/>
          </w:tcPr>
          <w:p w14:paraId="12859B74" w14:textId="0A8EF62B" w:rsidR="00346DE2" w:rsidRDefault="00DF5772" w:rsidP="00346DE2">
            <w:r>
              <w:t>Office/Administrative Support</w:t>
            </w:r>
          </w:p>
        </w:tc>
      </w:tr>
      <w:tr w:rsidR="00346DE2" w:rsidRPr="00846B76" w14:paraId="0B7FC4CB" w14:textId="77777777" w:rsidTr="001C4A3D">
        <w:tc>
          <w:tcPr>
            <w:tcW w:w="577" w:type="pct"/>
          </w:tcPr>
          <w:p w14:paraId="432EE8E9" w14:textId="77777777" w:rsidR="00346DE2" w:rsidRPr="00346DE2" w:rsidRDefault="00346DE2" w:rsidP="001C4A3D">
            <w:pPr>
              <w:spacing w:before="120"/>
              <w:ind w:left="432"/>
              <w:rPr>
                <w:sz w:val="36"/>
              </w:rPr>
            </w:pPr>
            <w:r w:rsidRPr="00CF7AEA">
              <w:rPr>
                <w:sz w:val="36"/>
              </w:rPr>
              <w:sym w:font="Wingdings 2" w:char="F0A3"/>
            </w:r>
          </w:p>
        </w:tc>
        <w:tc>
          <w:tcPr>
            <w:tcW w:w="4423" w:type="pct"/>
            <w:gridSpan w:val="4"/>
            <w:vAlign w:val="bottom"/>
          </w:tcPr>
          <w:p w14:paraId="79AA0B48" w14:textId="60D25EB5" w:rsidR="00346DE2" w:rsidRDefault="00DF5772" w:rsidP="00346DE2">
            <w:r>
              <w:t>Blue Santa Toy Distribution</w:t>
            </w:r>
          </w:p>
        </w:tc>
      </w:tr>
      <w:tr w:rsidR="00346DE2" w:rsidRPr="00846B76" w14:paraId="3F2DC1CF" w14:textId="77777777" w:rsidTr="001C4A3D">
        <w:tc>
          <w:tcPr>
            <w:tcW w:w="577" w:type="pct"/>
          </w:tcPr>
          <w:p w14:paraId="3FAD4822" w14:textId="77777777" w:rsidR="00346DE2" w:rsidRPr="00346DE2" w:rsidRDefault="00346DE2" w:rsidP="001C4A3D">
            <w:pPr>
              <w:spacing w:before="120"/>
              <w:ind w:left="432"/>
              <w:rPr>
                <w:sz w:val="36"/>
              </w:rPr>
            </w:pPr>
            <w:r w:rsidRPr="00CF7AEA">
              <w:rPr>
                <w:sz w:val="36"/>
              </w:rPr>
              <w:sym w:font="Wingdings 2" w:char="F0A3"/>
            </w:r>
          </w:p>
        </w:tc>
        <w:tc>
          <w:tcPr>
            <w:tcW w:w="4423" w:type="pct"/>
            <w:gridSpan w:val="4"/>
            <w:vAlign w:val="bottom"/>
          </w:tcPr>
          <w:p w14:paraId="75B51684" w14:textId="0E306713" w:rsidR="00346DE2" w:rsidRDefault="00EC10E5" w:rsidP="00346DE2">
            <w:r>
              <w:t>Sporting Clay Shoot</w:t>
            </w:r>
          </w:p>
        </w:tc>
      </w:tr>
      <w:tr w:rsidR="00346DE2" w:rsidRPr="00846B76" w14:paraId="36D59883" w14:textId="77777777" w:rsidTr="001C4A3D">
        <w:tc>
          <w:tcPr>
            <w:tcW w:w="577" w:type="pct"/>
          </w:tcPr>
          <w:p w14:paraId="597105C7" w14:textId="77777777" w:rsidR="00346DE2" w:rsidRPr="00346DE2" w:rsidRDefault="00346DE2" w:rsidP="001C4A3D">
            <w:pPr>
              <w:spacing w:before="120"/>
              <w:ind w:left="432"/>
              <w:rPr>
                <w:sz w:val="36"/>
              </w:rPr>
            </w:pPr>
            <w:r w:rsidRPr="00266DE7">
              <w:rPr>
                <w:sz w:val="36"/>
              </w:rPr>
              <w:sym w:font="Wingdings 2" w:char="F0A3"/>
            </w:r>
          </w:p>
        </w:tc>
        <w:tc>
          <w:tcPr>
            <w:tcW w:w="4423" w:type="pct"/>
            <w:gridSpan w:val="4"/>
            <w:vAlign w:val="bottom"/>
          </w:tcPr>
          <w:p w14:paraId="5FF78C7E" w14:textId="12614C2E" w:rsidR="00346DE2" w:rsidRDefault="00EC10E5" w:rsidP="00346DE2">
            <w:r>
              <w:t>Hygiene Supply Project</w:t>
            </w:r>
          </w:p>
        </w:tc>
      </w:tr>
      <w:tr w:rsidR="00346DE2" w:rsidRPr="00846B76" w14:paraId="40C69C1A" w14:textId="77777777" w:rsidTr="001C4A3D">
        <w:tc>
          <w:tcPr>
            <w:tcW w:w="577" w:type="pct"/>
          </w:tcPr>
          <w:p w14:paraId="3B48B228" w14:textId="77777777" w:rsidR="00346DE2" w:rsidRPr="00346DE2" w:rsidRDefault="00346DE2" w:rsidP="001C4A3D">
            <w:pPr>
              <w:spacing w:before="120"/>
              <w:ind w:left="432"/>
              <w:rPr>
                <w:sz w:val="36"/>
              </w:rPr>
            </w:pPr>
            <w:r w:rsidRPr="00266DE7">
              <w:rPr>
                <w:sz w:val="36"/>
              </w:rPr>
              <w:sym w:font="Wingdings 2" w:char="F0A3"/>
            </w:r>
          </w:p>
        </w:tc>
        <w:tc>
          <w:tcPr>
            <w:tcW w:w="4423" w:type="pct"/>
            <w:gridSpan w:val="4"/>
            <w:vAlign w:val="bottom"/>
          </w:tcPr>
          <w:p w14:paraId="6EE776D4" w14:textId="289E5577" w:rsidR="00346DE2" w:rsidRDefault="00EC10E5" w:rsidP="00346DE2">
            <w:r>
              <w:t>Back to School Supply Drive</w:t>
            </w:r>
          </w:p>
        </w:tc>
      </w:tr>
      <w:tr w:rsidR="00346DE2" w:rsidRPr="00846B76" w14:paraId="3768686F" w14:textId="77777777" w:rsidTr="001C4A3D">
        <w:tc>
          <w:tcPr>
            <w:tcW w:w="577" w:type="pct"/>
          </w:tcPr>
          <w:p w14:paraId="1E5F594E" w14:textId="77777777" w:rsidR="00346DE2" w:rsidRPr="00346DE2" w:rsidRDefault="00346DE2" w:rsidP="001C4A3D">
            <w:pPr>
              <w:spacing w:before="120"/>
              <w:ind w:left="432"/>
              <w:rPr>
                <w:sz w:val="36"/>
              </w:rPr>
            </w:pPr>
            <w:r w:rsidRPr="00266DE7">
              <w:rPr>
                <w:sz w:val="36"/>
              </w:rPr>
              <w:sym w:font="Wingdings 2" w:char="F0A3"/>
            </w:r>
          </w:p>
        </w:tc>
        <w:tc>
          <w:tcPr>
            <w:tcW w:w="4423" w:type="pct"/>
            <w:gridSpan w:val="4"/>
            <w:vAlign w:val="bottom"/>
          </w:tcPr>
          <w:p w14:paraId="4AF1C03B" w14:textId="1D1CD88E" w:rsidR="00346DE2" w:rsidRDefault="00EC10E5" w:rsidP="00346DE2">
            <w:r>
              <w:t>Any program that needs me</w:t>
            </w:r>
          </w:p>
        </w:tc>
      </w:tr>
      <w:tr w:rsidR="00346DE2" w:rsidRPr="00846B76" w14:paraId="233B2A0B" w14:textId="77777777" w:rsidTr="001C4A3D">
        <w:tc>
          <w:tcPr>
            <w:tcW w:w="577" w:type="pct"/>
          </w:tcPr>
          <w:p w14:paraId="3B7B2B5D" w14:textId="3209D533" w:rsidR="00346DE2" w:rsidRPr="00346DE2" w:rsidRDefault="00346DE2" w:rsidP="001C4A3D">
            <w:pPr>
              <w:spacing w:before="120"/>
              <w:ind w:left="432"/>
              <w:rPr>
                <w:sz w:val="36"/>
              </w:rPr>
            </w:pPr>
          </w:p>
        </w:tc>
        <w:tc>
          <w:tcPr>
            <w:tcW w:w="4423" w:type="pct"/>
            <w:gridSpan w:val="4"/>
            <w:vAlign w:val="bottom"/>
          </w:tcPr>
          <w:p w14:paraId="7F3B5BBC" w14:textId="140F8263" w:rsidR="00346DE2" w:rsidRDefault="00346DE2" w:rsidP="00346DE2"/>
        </w:tc>
      </w:tr>
    </w:tbl>
    <w:p w14:paraId="19CD6F88" w14:textId="1F35E958" w:rsidR="00CE6104" w:rsidRPr="009A7162" w:rsidRDefault="00EC10E5" w:rsidP="009A7162">
      <w:pPr>
        <w:spacing w:after="0" w:line="240" w:lineRule="auto"/>
        <w:contextualSpacing/>
        <w:jc w:val="center"/>
        <w:rPr>
          <w:b/>
          <w:bCs/>
          <w:sz w:val="24"/>
          <w:szCs w:val="24"/>
        </w:rPr>
      </w:pPr>
      <w:r w:rsidRPr="009A7162">
        <w:rPr>
          <w:b/>
          <w:bCs/>
          <w:sz w:val="24"/>
          <w:szCs w:val="24"/>
        </w:rPr>
        <w:lastRenderedPageBreak/>
        <w:t>Waiver and Release Form</w:t>
      </w:r>
    </w:p>
    <w:p w14:paraId="7245946F" w14:textId="06DDAF22" w:rsidR="00EC10E5" w:rsidRPr="009A7162" w:rsidRDefault="00EC10E5" w:rsidP="009A7162">
      <w:pPr>
        <w:spacing w:after="0" w:line="240" w:lineRule="auto"/>
        <w:contextualSpacing/>
        <w:jc w:val="center"/>
        <w:rPr>
          <w:b/>
          <w:bCs/>
          <w:sz w:val="24"/>
          <w:szCs w:val="24"/>
        </w:rPr>
      </w:pPr>
      <w:r w:rsidRPr="009A7162">
        <w:rPr>
          <w:b/>
          <w:bCs/>
          <w:sz w:val="24"/>
          <w:szCs w:val="24"/>
        </w:rPr>
        <w:t>Release of Liability</w:t>
      </w:r>
    </w:p>
    <w:p w14:paraId="01945CCF" w14:textId="33B9202E" w:rsidR="00EC10E5" w:rsidRPr="009A7162" w:rsidRDefault="00EC10E5" w:rsidP="009A7162">
      <w:pPr>
        <w:spacing w:after="0"/>
        <w:jc w:val="center"/>
        <w:rPr>
          <w:b/>
          <w:bCs/>
          <w:sz w:val="24"/>
          <w:szCs w:val="24"/>
        </w:rPr>
      </w:pPr>
    </w:p>
    <w:p w14:paraId="60145A47" w14:textId="5A0ADE51" w:rsidR="00EC10E5" w:rsidRPr="009A7162" w:rsidRDefault="00EC10E5" w:rsidP="009A7162">
      <w:pPr>
        <w:spacing w:after="0"/>
        <w:jc w:val="center"/>
        <w:rPr>
          <w:sz w:val="24"/>
          <w:szCs w:val="24"/>
        </w:rPr>
      </w:pPr>
      <w:r w:rsidRPr="009A7162">
        <w:rPr>
          <w:sz w:val="24"/>
          <w:szCs w:val="24"/>
        </w:rPr>
        <w:t xml:space="preserve">In return for being allowed to participate in Blue Cares- San Antonio Police Officers Association Outreach volunteer activities and all related activities, including any </w:t>
      </w:r>
      <w:r w:rsidR="000C4526" w:rsidRPr="009A7162">
        <w:rPr>
          <w:sz w:val="24"/>
          <w:szCs w:val="24"/>
        </w:rPr>
        <w:t>activities</w:t>
      </w:r>
      <w:r w:rsidRPr="009A7162">
        <w:rPr>
          <w:sz w:val="24"/>
          <w:szCs w:val="24"/>
        </w:rPr>
        <w:t xml:space="preserve"> to such participation (“Volunteer Activities”), the undersigned Volunteer or Parent/Legal Guardian of Volunteer if Volunteer is under age 18 (hereafter referred to using “I”, “me” or “my”) releases and agrees not to sue Blue Cares or its officers, directors,</w:t>
      </w:r>
      <w:r w:rsidR="000C4526" w:rsidRPr="009A7162">
        <w:rPr>
          <w:sz w:val="24"/>
          <w:szCs w:val="24"/>
        </w:rPr>
        <w:t xml:space="preserve"> </w:t>
      </w:r>
      <w:r w:rsidRPr="009A7162">
        <w:rPr>
          <w:sz w:val="24"/>
          <w:szCs w:val="24"/>
        </w:rPr>
        <w:t xml:space="preserve">employees, </w:t>
      </w:r>
      <w:r w:rsidR="000C4526" w:rsidRPr="009A7162">
        <w:rPr>
          <w:sz w:val="24"/>
          <w:szCs w:val="24"/>
        </w:rPr>
        <w:t>subcontractors,</w:t>
      </w:r>
      <w:r w:rsidRPr="009A7162">
        <w:rPr>
          <w:sz w:val="24"/>
          <w:szCs w:val="24"/>
        </w:rPr>
        <w:t xml:space="preserve"> sponsors, agents and affiliates (“</w:t>
      </w:r>
      <w:r w:rsidR="000C4526" w:rsidRPr="009A7162">
        <w:rPr>
          <w:sz w:val="24"/>
          <w:szCs w:val="24"/>
        </w:rPr>
        <w:t>the Organization</w:t>
      </w:r>
      <w:r w:rsidRPr="009A7162">
        <w:rPr>
          <w:sz w:val="24"/>
          <w:szCs w:val="24"/>
        </w:rPr>
        <w:t xml:space="preserve">”) from all present and future claims that may be made by me, my family, estate, heirs, or assigns for property damage, personal </w:t>
      </w:r>
      <w:r w:rsidR="009A7162">
        <w:rPr>
          <w:sz w:val="24"/>
          <w:szCs w:val="24"/>
        </w:rPr>
        <w:t>injury</w:t>
      </w:r>
      <w:r w:rsidRPr="009A7162">
        <w:rPr>
          <w:sz w:val="24"/>
          <w:szCs w:val="24"/>
        </w:rPr>
        <w:t>, or wrongful death arising as a result of my participation in the Volunteer Activities wherever, whenever, or however the same may occur.</w:t>
      </w:r>
    </w:p>
    <w:p w14:paraId="1F5A88C9" w14:textId="6F3E56BE" w:rsidR="00EC10E5" w:rsidRPr="009A7162" w:rsidRDefault="00EC10E5" w:rsidP="009A7162">
      <w:pPr>
        <w:spacing w:after="0"/>
        <w:jc w:val="center"/>
        <w:rPr>
          <w:sz w:val="24"/>
          <w:szCs w:val="24"/>
        </w:rPr>
      </w:pPr>
    </w:p>
    <w:p w14:paraId="45929B0D" w14:textId="4E4AB53F" w:rsidR="00EC10E5" w:rsidRPr="009A7162" w:rsidRDefault="00EC10E5" w:rsidP="009A7162">
      <w:pPr>
        <w:spacing w:after="0"/>
        <w:jc w:val="center"/>
        <w:rPr>
          <w:sz w:val="24"/>
          <w:szCs w:val="24"/>
        </w:rPr>
      </w:pPr>
      <w:r w:rsidRPr="009A7162">
        <w:rPr>
          <w:sz w:val="24"/>
          <w:szCs w:val="24"/>
        </w:rPr>
        <w:t xml:space="preserve">I understand and agree that </w:t>
      </w:r>
      <w:r w:rsidR="000C4526" w:rsidRPr="009A7162">
        <w:rPr>
          <w:sz w:val="24"/>
          <w:szCs w:val="24"/>
        </w:rPr>
        <w:t>the organization</w:t>
      </w:r>
      <w:r w:rsidRPr="009A7162">
        <w:rPr>
          <w:sz w:val="24"/>
          <w:szCs w:val="24"/>
        </w:rPr>
        <w:t xml:space="preserve"> is not responsible for any injury or property damage arising out of the Volunteer Activities, even if caused by their ordinary </w:t>
      </w:r>
      <w:r w:rsidR="000C4526" w:rsidRPr="009A7162">
        <w:rPr>
          <w:sz w:val="24"/>
          <w:szCs w:val="24"/>
        </w:rPr>
        <w:t>negligence</w:t>
      </w:r>
      <w:r w:rsidRPr="009A7162">
        <w:rPr>
          <w:sz w:val="24"/>
          <w:szCs w:val="24"/>
        </w:rPr>
        <w:t xml:space="preserve"> or otherwise.</w:t>
      </w:r>
    </w:p>
    <w:p w14:paraId="38B09512" w14:textId="6953A8E1" w:rsidR="00EC10E5" w:rsidRPr="009A7162" w:rsidRDefault="00EC10E5" w:rsidP="009A7162">
      <w:pPr>
        <w:spacing w:after="0"/>
        <w:jc w:val="center"/>
        <w:rPr>
          <w:sz w:val="24"/>
          <w:szCs w:val="24"/>
        </w:rPr>
      </w:pPr>
    </w:p>
    <w:p w14:paraId="4684B945" w14:textId="7A4C9D74" w:rsidR="000C4526" w:rsidRPr="009A7162" w:rsidRDefault="00EC10E5" w:rsidP="009A7162">
      <w:pPr>
        <w:spacing w:after="0"/>
        <w:jc w:val="center"/>
        <w:rPr>
          <w:sz w:val="24"/>
          <w:szCs w:val="24"/>
        </w:rPr>
      </w:pPr>
      <w:r w:rsidRPr="009A7162">
        <w:rPr>
          <w:sz w:val="24"/>
          <w:szCs w:val="24"/>
        </w:rPr>
        <w:t xml:space="preserve">I understand </w:t>
      </w:r>
      <w:r w:rsidR="000C4526" w:rsidRPr="009A7162">
        <w:rPr>
          <w:sz w:val="24"/>
          <w:szCs w:val="24"/>
        </w:rPr>
        <w:t>that participation in the Volunteer Activities involves certain risks, including, but not limited to, serious injury and death.  I am voluntarily participating in the Volunteer Activities with knowledge of the danger involved and I agree to accept all risks of participation.</w:t>
      </w:r>
    </w:p>
    <w:p w14:paraId="44EB0DF0" w14:textId="77777777" w:rsidR="000C4526" w:rsidRPr="009A7162" w:rsidRDefault="000C4526" w:rsidP="009A7162">
      <w:pPr>
        <w:spacing w:after="0"/>
        <w:jc w:val="center"/>
        <w:rPr>
          <w:sz w:val="24"/>
          <w:szCs w:val="24"/>
        </w:rPr>
      </w:pPr>
    </w:p>
    <w:p w14:paraId="604EBCCC" w14:textId="684177C7" w:rsidR="000C4526" w:rsidRPr="009A7162" w:rsidRDefault="000C4526" w:rsidP="009A7162">
      <w:pPr>
        <w:spacing w:after="0"/>
        <w:jc w:val="center"/>
        <w:rPr>
          <w:sz w:val="24"/>
          <w:szCs w:val="24"/>
        </w:rPr>
      </w:pPr>
      <w:r w:rsidRPr="009A7162">
        <w:rPr>
          <w:sz w:val="24"/>
          <w:szCs w:val="24"/>
        </w:rPr>
        <w:t>I also agree to indemnify and hold harmless the organization for all claims arising out of my participation in the Volunteer Activities.</w:t>
      </w:r>
    </w:p>
    <w:p w14:paraId="7302E292" w14:textId="77777777" w:rsidR="000C4526" w:rsidRPr="009A7162" w:rsidRDefault="000C4526" w:rsidP="009A7162">
      <w:pPr>
        <w:spacing w:after="0"/>
        <w:jc w:val="center"/>
        <w:rPr>
          <w:sz w:val="24"/>
          <w:szCs w:val="24"/>
        </w:rPr>
      </w:pPr>
    </w:p>
    <w:p w14:paraId="48E0CB86" w14:textId="77777777" w:rsidR="000C4526" w:rsidRPr="009A7162" w:rsidRDefault="000C4526" w:rsidP="009A7162">
      <w:pPr>
        <w:spacing w:after="0"/>
        <w:jc w:val="center"/>
        <w:rPr>
          <w:sz w:val="24"/>
          <w:szCs w:val="24"/>
        </w:rPr>
      </w:pPr>
      <w:r w:rsidRPr="009A7162">
        <w:rPr>
          <w:sz w:val="24"/>
          <w:szCs w:val="24"/>
        </w:rPr>
        <w:t>I understand that this document is intended to be as broad and inclusive as permitted by the laws of the state in which the Volunteer Activities take place and agree that if any portion of this Agreement is invalid, the remainder will continue in full legal force and effect.</w:t>
      </w:r>
    </w:p>
    <w:p w14:paraId="7C00620A" w14:textId="77777777" w:rsidR="000C4526" w:rsidRPr="009A7162" w:rsidRDefault="000C4526" w:rsidP="009A7162">
      <w:pPr>
        <w:spacing w:after="0"/>
        <w:jc w:val="center"/>
        <w:rPr>
          <w:sz w:val="24"/>
          <w:szCs w:val="24"/>
        </w:rPr>
      </w:pPr>
    </w:p>
    <w:p w14:paraId="3D95E61F" w14:textId="329D0B40" w:rsidR="000C4526" w:rsidRPr="009A7162" w:rsidRDefault="000C4526" w:rsidP="009A7162">
      <w:pPr>
        <w:spacing w:after="0"/>
        <w:jc w:val="center"/>
        <w:rPr>
          <w:sz w:val="24"/>
          <w:szCs w:val="24"/>
        </w:rPr>
      </w:pPr>
      <w:r w:rsidRPr="009A7162">
        <w:rPr>
          <w:sz w:val="24"/>
          <w:szCs w:val="24"/>
        </w:rPr>
        <w:t>I also acknowledge that the organization has not arranged and does not carry any insurance of any kind for my benefit or that of Volunteer (if Volunteer is under 18), my parents, guardians, trustees, heirs, executors, administrators, successors and assigns.  I represent that, to my knowledge, I am in good health and suffer no physical impairment that would or should prevent my participation in Volunteer Activities.</w:t>
      </w:r>
    </w:p>
    <w:p w14:paraId="2A749CB8" w14:textId="77777777" w:rsidR="000C4526" w:rsidRPr="009A7162" w:rsidRDefault="000C4526" w:rsidP="009A7162">
      <w:pPr>
        <w:spacing w:after="0"/>
        <w:jc w:val="center"/>
        <w:rPr>
          <w:sz w:val="24"/>
          <w:szCs w:val="24"/>
        </w:rPr>
      </w:pPr>
    </w:p>
    <w:p w14:paraId="4982BBAB" w14:textId="6DFFBB3D" w:rsidR="00EC10E5" w:rsidRDefault="000C4526" w:rsidP="009A7162">
      <w:pPr>
        <w:spacing w:after="0"/>
        <w:jc w:val="center"/>
        <w:rPr>
          <w:sz w:val="24"/>
          <w:szCs w:val="24"/>
        </w:rPr>
      </w:pPr>
      <w:r w:rsidRPr="009A7162">
        <w:rPr>
          <w:sz w:val="24"/>
          <w:szCs w:val="24"/>
        </w:rPr>
        <w:t>I also understand that this document is a contract that grants certain rights and eliminates the liability of the organization.</w:t>
      </w:r>
    </w:p>
    <w:p w14:paraId="06BF0FFF" w14:textId="77777777" w:rsidR="009A7162" w:rsidRPr="009A7162" w:rsidRDefault="009A7162" w:rsidP="009A7162">
      <w:pPr>
        <w:spacing w:after="0"/>
        <w:jc w:val="center"/>
        <w:rPr>
          <w:sz w:val="24"/>
          <w:szCs w:val="24"/>
        </w:rPr>
      </w:pPr>
    </w:p>
    <w:p w14:paraId="2FA4CFA0" w14:textId="60BE0311" w:rsidR="000C4526" w:rsidRDefault="000C4526" w:rsidP="00EC10E5">
      <w:pPr>
        <w:spacing w:after="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C4526" w:rsidRPr="00846B76" w14:paraId="35A0DC4E" w14:textId="77777777" w:rsidTr="000C4526">
        <w:tc>
          <w:tcPr>
            <w:tcW w:w="5000" w:type="pct"/>
            <w:tcBorders>
              <w:bottom w:val="single" w:sz="4" w:space="0" w:color="auto"/>
            </w:tcBorders>
            <w:vAlign w:val="bottom"/>
          </w:tcPr>
          <w:p w14:paraId="142E8C8F" w14:textId="77777777" w:rsidR="000C4526" w:rsidRDefault="000C4526" w:rsidP="00C0732A">
            <w:pPr>
              <w:spacing w:before="240"/>
            </w:pPr>
          </w:p>
          <w:p w14:paraId="31960D2B" w14:textId="77777777" w:rsidR="009A7162" w:rsidRDefault="009A7162" w:rsidP="00C0732A">
            <w:pPr>
              <w:spacing w:before="240"/>
            </w:pPr>
          </w:p>
          <w:p w14:paraId="35FFE92B" w14:textId="58D2FF39" w:rsidR="009A7162" w:rsidRPr="00846B76" w:rsidRDefault="009A7162" w:rsidP="00C0732A">
            <w:pPr>
              <w:spacing w:before="240"/>
            </w:pPr>
          </w:p>
        </w:tc>
      </w:tr>
      <w:tr w:rsidR="000C4526" w:rsidRPr="009A7162" w14:paraId="18C532F0" w14:textId="77777777" w:rsidTr="000C4526">
        <w:tc>
          <w:tcPr>
            <w:tcW w:w="5000" w:type="pct"/>
            <w:vAlign w:val="bottom"/>
          </w:tcPr>
          <w:p w14:paraId="04D15ABE" w14:textId="06680250" w:rsidR="000C4526" w:rsidRPr="009A7162" w:rsidRDefault="000C4526" w:rsidP="00C0732A">
            <w:pPr>
              <w:spacing w:before="240"/>
              <w:rPr>
                <w:b/>
                <w:bCs/>
                <w:sz w:val="20"/>
                <w:szCs w:val="20"/>
              </w:rPr>
            </w:pPr>
            <w:r w:rsidRPr="009A7162">
              <w:rPr>
                <w:b/>
                <w:bCs/>
                <w:sz w:val="20"/>
                <w:szCs w:val="20"/>
              </w:rPr>
              <w:t xml:space="preserve">(Signature of </w:t>
            </w:r>
            <w:r w:rsidR="009A7162" w:rsidRPr="009A7162">
              <w:rPr>
                <w:b/>
                <w:bCs/>
                <w:sz w:val="20"/>
                <w:szCs w:val="20"/>
              </w:rPr>
              <w:t>Volunteer)                                                                                                                                      Date</w:t>
            </w:r>
          </w:p>
          <w:p w14:paraId="12DC0CC5" w14:textId="3D47F75D" w:rsidR="000C4526" w:rsidRPr="009A7162" w:rsidRDefault="000C4526" w:rsidP="00C0732A">
            <w:pPr>
              <w:spacing w:before="240"/>
              <w:rPr>
                <w:sz w:val="20"/>
                <w:szCs w:val="20"/>
              </w:rPr>
            </w:pPr>
            <w:r w:rsidRPr="009A7162">
              <w:rPr>
                <w:sz w:val="20"/>
                <w:szCs w:val="20"/>
              </w:rPr>
              <w:t xml:space="preserve">I am of legal age and freely signing this agreement. I have read this form and understand that by signing this form, I am giving up legal rights and remedies. </w:t>
            </w:r>
          </w:p>
          <w:p w14:paraId="1979EC56" w14:textId="77777777" w:rsidR="000C4526" w:rsidRPr="009A7162" w:rsidRDefault="000C4526" w:rsidP="00C0732A">
            <w:pPr>
              <w:spacing w:before="240"/>
              <w:rPr>
                <w:sz w:val="20"/>
                <w:szCs w:val="20"/>
              </w:rPr>
            </w:pPr>
          </w:p>
          <w:p w14:paraId="5854E703" w14:textId="77777777" w:rsidR="009A7162" w:rsidRPr="009A7162" w:rsidRDefault="009A7162" w:rsidP="00C0732A">
            <w:pPr>
              <w:spacing w:before="240"/>
              <w:rPr>
                <w:sz w:val="20"/>
                <w:szCs w:val="20"/>
              </w:rPr>
            </w:pPr>
          </w:p>
          <w:p w14:paraId="77307353" w14:textId="756C5710" w:rsidR="009A7162" w:rsidRPr="009A7162" w:rsidRDefault="009A7162" w:rsidP="00C0732A">
            <w:pPr>
              <w:spacing w:before="240"/>
              <w:rPr>
                <w:sz w:val="20"/>
                <w:szCs w:val="20"/>
              </w:rPr>
            </w:pPr>
          </w:p>
        </w:tc>
      </w:tr>
      <w:tr w:rsidR="000C4526" w:rsidRPr="009A7162" w14:paraId="0EBDFDBB" w14:textId="77777777" w:rsidTr="000C4526">
        <w:tc>
          <w:tcPr>
            <w:tcW w:w="5000" w:type="pct"/>
            <w:tcBorders>
              <w:bottom w:val="single" w:sz="4" w:space="0" w:color="auto"/>
            </w:tcBorders>
            <w:vAlign w:val="bottom"/>
          </w:tcPr>
          <w:p w14:paraId="63C4C4C7" w14:textId="77777777" w:rsidR="000C4526" w:rsidRPr="009A7162" w:rsidRDefault="000C4526" w:rsidP="00C0732A">
            <w:pPr>
              <w:spacing w:before="240"/>
              <w:rPr>
                <w:sz w:val="20"/>
                <w:szCs w:val="20"/>
              </w:rPr>
            </w:pPr>
          </w:p>
        </w:tc>
      </w:tr>
    </w:tbl>
    <w:p w14:paraId="66AE81F8" w14:textId="5CE0ADAD" w:rsidR="000C4526" w:rsidRPr="009A7162" w:rsidRDefault="000C4526" w:rsidP="000C4526">
      <w:pPr>
        <w:spacing w:before="240"/>
        <w:rPr>
          <w:b/>
          <w:bCs/>
          <w:sz w:val="20"/>
          <w:szCs w:val="20"/>
        </w:rPr>
      </w:pPr>
      <w:r w:rsidRPr="009A7162">
        <w:rPr>
          <w:b/>
          <w:bCs/>
          <w:sz w:val="20"/>
          <w:szCs w:val="20"/>
        </w:rPr>
        <w:t xml:space="preserve">(Signature of Parent/Legal Guardian if Volunteer is Under 18)                </w:t>
      </w:r>
      <w:r w:rsidR="009A7162" w:rsidRPr="009A7162">
        <w:rPr>
          <w:b/>
          <w:bCs/>
          <w:sz w:val="20"/>
          <w:szCs w:val="20"/>
        </w:rPr>
        <w:tab/>
      </w:r>
      <w:r w:rsidR="009A7162" w:rsidRPr="009A7162">
        <w:rPr>
          <w:b/>
          <w:bCs/>
          <w:sz w:val="20"/>
          <w:szCs w:val="20"/>
        </w:rPr>
        <w:tab/>
      </w:r>
      <w:r w:rsidR="009A7162" w:rsidRPr="009A7162">
        <w:rPr>
          <w:b/>
          <w:bCs/>
          <w:sz w:val="20"/>
          <w:szCs w:val="20"/>
        </w:rPr>
        <w:tab/>
      </w:r>
      <w:r w:rsidRPr="009A7162">
        <w:rPr>
          <w:b/>
          <w:bCs/>
          <w:sz w:val="20"/>
          <w:szCs w:val="20"/>
        </w:rPr>
        <w:t xml:space="preserve">       Date</w:t>
      </w:r>
    </w:p>
    <w:p w14:paraId="74888A20" w14:textId="77D6ADC9" w:rsidR="000C4526" w:rsidRPr="009A7162" w:rsidRDefault="009A7162" w:rsidP="00EC10E5">
      <w:pPr>
        <w:spacing w:after="0"/>
        <w:rPr>
          <w:sz w:val="20"/>
          <w:szCs w:val="20"/>
        </w:rPr>
      </w:pPr>
      <w:r w:rsidRPr="009A7162">
        <w:rPr>
          <w:sz w:val="20"/>
          <w:szCs w:val="20"/>
        </w:rPr>
        <w:t xml:space="preserve">I am the parent or legal guardian of the Volunteer. I am of legal age and am freely signing this agreement. I have read this form and understand that by signing this form, I am giving up legal rights and remedies. </w:t>
      </w:r>
    </w:p>
    <w:p w14:paraId="01D6020B" w14:textId="0A190397" w:rsidR="009A7162" w:rsidRPr="009A7162" w:rsidRDefault="009A7162" w:rsidP="00EC10E5">
      <w:pPr>
        <w:spacing w:after="0"/>
        <w:rPr>
          <w:sz w:val="20"/>
          <w:szCs w:val="20"/>
        </w:rPr>
      </w:pPr>
    </w:p>
    <w:p w14:paraId="7CAB760B" w14:textId="58DC920D" w:rsidR="009A7162" w:rsidRDefault="009A7162" w:rsidP="00EC10E5">
      <w:pPr>
        <w:spacing w:after="0"/>
        <w:rPr>
          <w:sz w:val="16"/>
          <w:szCs w:val="16"/>
        </w:rPr>
      </w:pPr>
    </w:p>
    <w:p w14:paraId="20DBD66A" w14:textId="2CBD643F" w:rsidR="009A7162" w:rsidRDefault="009A7162" w:rsidP="00EC10E5">
      <w:pPr>
        <w:spacing w:after="0"/>
        <w:rPr>
          <w:sz w:val="16"/>
          <w:szCs w:val="16"/>
        </w:rPr>
      </w:pPr>
    </w:p>
    <w:p w14:paraId="78BB8027" w14:textId="4C304C02" w:rsidR="009A7162" w:rsidRDefault="009A7162" w:rsidP="00EC10E5">
      <w:pPr>
        <w:spacing w:after="0"/>
        <w:rPr>
          <w:sz w:val="16"/>
          <w:szCs w:val="16"/>
        </w:rPr>
      </w:pPr>
    </w:p>
    <w:p w14:paraId="73E0BBAB" w14:textId="0F8C9240" w:rsidR="009A7162" w:rsidRDefault="009A7162" w:rsidP="00EC10E5">
      <w:pPr>
        <w:spacing w:after="0"/>
        <w:rPr>
          <w:sz w:val="16"/>
          <w:szCs w:val="16"/>
        </w:rPr>
      </w:pPr>
    </w:p>
    <w:p w14:paraId="1ED34FEF" w14:textId="2BAE3D85" w:rsidR="009A7162" w:rsidRDefault="009A7162" w:rsidP="00EC10E5">
      <w:pPr>
        <w:spacing w:after="0"/>
        <w:rPr>
          <w:sz w:val="16"/>
          <w:szCs w:val="16"/>
        </w:rPr>
      </w:pPr>
    </w:p>
    <w:p w14:paraId="567AEBE9" w14:textId="12FA1DB4" w:rsidR="009A7162" w:rsidRDefault="009A7162" w:rsidP="00EC10E5">
      <w:pPr>
        <w:spacing w:after="0"/>
        <w:rPr>
          <w:sz w:val="16"/>
          <w:szCs w:val="16"/>
        </w:rPr>
      </w:pPr>
    </w:p>
    <w:p w14:paraId="20523738" w14:textId="0D1D14FF" w:rsidR="009A7162" w:rsidRDefault="009A7162" w:rsidP="00EC10E5">
      <w:pPr>
        <w:spacing w:after="0"/>
        <w:rPr>
          <w:sz w:val="16"/>
          <w:szCs w:val="16"/>
        </w:rPr>
      </w:pPr>
    </w:p>
    <w:p w14:paraId="2FBB3036" w14:textId="3B355C96" w:rsidR="009A7162" w:rsidRDefault="009A7162" w:rsidP="00EC10E5">
      <w:pPr>
        <w:spacing w:after="0"/>
        <w:rPr>
          <w:sz w:val="16"/>
          <w:szCs w:val="16"/>
        </w:rPr>
      </w:pPr>
    </w:p>
    <w:p w14:paraId="092DBF96" w14:textId="3B1B8FD8" w:rsidR="009A7162" w:rsidRDefault="009A7162" w:rsidP="00EC10E5">
      <w:pPr>
        <w:spacing w:after="0"/>
        <w:rPr>
          <w:sz w:val="16"/>
          <w:szCs w:val="16"/>
        </w:rPr>
      </w:pPr>
    </w:p>
    <w:p w14:paraId="2B6A2DB5" w14:textId="2368433C" w:rsidR="009A7162" w:rsidRDefault="009A7162" w:rsidP="00EC10E5">
      <w:pPr>
        <w:spacing w:after="0"/>
        <w:rPr>
          <w:sz w:val="16"/>
          <w:szCs w:val="16"/>
        </w:rPr>
      </w:pPr>
    </w:p>
    <w:p w14:paraId="71E81D66" w14:textId="70BCD2A1" w:rsidR="009A7162" w:rsidRDefault="009A7162" w:rsidP="00EC10E5">
      <w:pPr>
        <w:spacing w:after="0"/>
        <w:rPr>
          <w:sz w:val="16"/>
          <w:szCs w:val="16"/>
        </w:rPr>
      </w:pPr>
    </w:p>
    <w:p w14:paraId="16E95F01" w14:textId="11EE6E3A" w:rsidR="009A7162" w:rsidRDefault="009A7162" w:rsidP="00EC10E5">
      <w:pPr>
        <w:spacing w:after="0"/>
        <w:rPr>
          <w:sz w:val="16"/>
          <w:szCs w:val="16"/>
        </w:rPr>
      </w:pPr>
    </w:p>
    <w:p w14:paraId="030757C7" w14:textId="4BBF2351" w:rsidR="009A7162" w:rsidRDefault="009A7162" w:rsidP="00EC10E5">
      <w:pPr>
        <w:spacing w:after="0"/>
        <w:rPr>
          <w:sz w:val="16"/>
          <w:szCs w:val="16"/>
        </w:rPr>
      </w:pPr>
    </w:p>
    <w:p w14:paraId="7EBAB2D7" w14:textId="5B6BDFD5" w:rsidR="009A7162" w:rsidRDefault="009A7162" w:rsidP="00EC10E5">
      <w:pPr>
        <w:spacing w:after="0"/>
        <w:rPr>
          <w:sz w:val="16"/>
          <w:szCs w:val="16"/>
        </w:rPr>
      </w:pPr>
    </w:p>
    <w:p w14:paraId="5476E6CA" w14:textId="7080A93F" w:rsidR="009A7162" w:rsidRDefault="009A7162" w:rsidP="00EC10E5">
      <w:pPr>
        <w:spacing w:after="0"/>
        <w:rPr>
          <w:sz w:val="16"/>
          <w:szCs w:val="16"/>
        </w:rPr>
      </w:pPr>
    </w:p>
    <w:p w14:paraId="12E9DC3C" w14:textId="30B2B780" w:rsidR="009A7162" w:rsidRDefault="009A7162" w:rsidP="00EC10E5">
      <w:pPr>
        <w:spacing w:after="0"/>
        <w:rPr>
          <w:sz w:val="16"/>
          <w:szCs w:val="16"/>
        </w:rPr>
      </w:pPr>
    </w:p>
    <w:p w14:paraId="53366AD6" w14:textId="69AD7C91" w:rsidR="009A7162" w:rsidRDefault="009A7162" w:rsidP="00EC10E5">
      <w:pPr>
        <w:spacing w:after="0"/>
        <w:rPr>
          <w:sz w:val="16"/>
          <w:szCs w:val="16"/>
        </w:rPr>
      </w:pPr>
    </w:p>
    <w:p w14:paraId="3F90A4F0" w14:textId="2B1451FF" w:rsidR="009A7162" w:rsidRDefault="009A7162" w:rsidP="00EC10E5">
      <w:pPr>
        <w:spacing w:after="0"/>
        <w:rPr>
          <w:sz w:val="16"/>
          <w:szCs w:val="16"/>
        </w:rPr>
      </w:pPr>
    </w:p>
    <w:p w14:paraId="459A7010" w14:textId="6483EDD4" w:rsidR="009A7162" w:rsidRDefault="009A7162" w:rsidP="00EC10E5">
      <w:pPr>
        <w:spacing w:after="0"/>
        <w:rPr>
          <w:sz w:val="16"/>
          <w:szCs w:val="16"/>
        </w:rPr>
      </w:pPr>
    </w:p>
    <w:p w14:paraId="3447DB99" w14:textId="43C0408B" w:rsidR="009A7162" w:rsidRDefault="009A7162" w:rsidP="00EC10E5">
      <w:pPr>
        <w:spacing w:after="0"/>
        <w:rPr>
          <w:sz w:val="16"/>
          <w:szCs w:val="16"/>
        </w:rPr>
      </w:pPr>
    </w:p>
    <w:p w14:paraId="4178E4AB" w14:textId="55E95B99" w:rsidR="009A7162" w:rsidRDefault="009A7162" w:rsidP="00EC10E5">
      <w:pPr>
        <w:spacing w:after="0"/>
        <w:rPr>
          <w:sz w:val="16"/>
          <w:szCs w:val="16"/>
        </w:rPr>
      </w:pPr>
    </w:p>
    <w:p w14:paraId="746BD080" w14:textId="672AA91F" w:rsidR="009A7162" w:rsidRDefault="009A7162" w:rsidP="00EC10E5">
      <w:pPr>
        <w:spacing w:after="0"/>
        <w:rPr>
          <w:sz w:val="16"/>
          <w:szCs w:val="16"/>
        </w:rPr>
      </w:pPr>
    </w:p>
    <w:p w14:paraId="6AA6F662" w14:textId="2246EB90" w:rsidR="009A7162" w:rsidRDefault="009A7162" w:rsidP="00EC10E5">
      <w:pPr>
        <w:spacing w:after="0"/>
        <w:rPr>
          <w:sz w:val="16"/>
          <w:szCs w:val="16"/>
        </w:rPr>
      </w:pPr>
    </w:p>
    <w:p w14:paraId="15C7C49D" w14:textId="2BCE7196" w:rsidR="009A7162" w:rsidRDefault="009A7162" w:rsidP="00EC10E5">
      <w:pPr>
        <w:spacing w:after="0"/>
        <w:rPr>
          <w:sz w:val="16"/>
          <w:szCs w:val="16"/>
        </w:rPr>
      </w:pPr>
    </w:p>
    <w:p w14:paraId="29E843F6" w14:textId="4E83FE3F" w:rsidR="009A7162" w:rsidRDefault="009A7162" w:rsidP="00EC10E5">
      <w:pPr>
        <w:spacing w:after="0"/>
        <w:rPr>
          <w:sz w:val="16"/>
          <w:szCs w:val="16"/>
        </w:rPr>
      </w:pPr>
    </w:p>
    <w:p w14:paraId="38BD9479" w14:textId="5BF5BAC6" w:rsidR="009A7162" w:rsidRDefault="009A7162" w:rsidP="00EC10E5">
      <w:pPr>
        <w:spacing w:after="0"/>
        <w:rPr>
          <w:sz w:val="16"/>
          <w:szCs w:val="16"/>
        </w:rPr>
      </w:pPr>
    </w:p>
    <w:p w14:paraId="7D0B2F71" w14:textId="3128095F" w:rsidR="009A7162" w:rsidRDefault="009A7162" w:rsidP="00EC10E5">
      <w:pPr>
        <w:spacing w:after="0"/>
        <w:rPr>
          <w:sz w:val="16"/>
          <w:szCs w:val="16"/>
        </w:rPr>
      </w:pPr>
    </w:p>
    <w:p w14:paraId="67FC5D26" w14:textId="578E5A43" w:rsidR="009A7162" w:rsidRDefault="009A7162" w:rsidP="00EC10E5">
      <w:pPr>
        <w:spacing w:after="0"/>
        <w:rPr>
          <w:sz w:val="16"/>
          <w:szCs w:val="16"/>
        </w:rPr>
      </w:pPr>
    </w:p>
    <w:p w14:paraId="0B29A5EB" w14:textId="57CED939" w:rsidR="009A7162" w:rsidRDefault="009A7162" w:rsidP="00EC10E5">
      <w:pPr>
        <w:spacing w:after="0"/>
        <w:rPr>
          <w:sz w:val="16"/>
          <w:szCs w:val="16"/>
        </w:rPr>
      </w:pPr>
    </w:p>
    <w:p w14:paraId="55BA3E53" w14:textId="64F5CE91" w:rsidR="009A7162" w:rsidRDefault="009A7162" w:rsidP="00EC10E5">
      <w:pPr>
        <w:spacing w:after="0"/>
        <w:rPr>
          <w:sz w:val="16"/>
          <w:szCs w:val="16"/>
        </w:rPr>
      </w:pPr>
    </w:p>
    <w:p w14:paraId="03E08A58" w14:textId="44696162" w:rsidR="009A7162" w:rsidRPr="009A7162" w:rsidRDefault="009A7162" w:rsidP="009A7162">
      <w:pPr>
        <w:spacing w:after="0"/>
        <w:jc w:val="center"/>
        <w:rPr>
          <w:b/>
          <w:bCs/>
          <w:sz w:val="24"/>
          <w:szCs w:val="24"/>
          <w:u w:val="single"/>
        </w:rPr>
      </w:pPr>
      <w:r w:rsidRPr="009A7162">
        <w:rPr>
          <w:b/>
          <w:bCs/>
          <w:sz w:val="24"/>
          <w:szCs w:val="24"/>
          <w:u w:val="single"/>
        </w:rPr>
        <w:t>Publicity Release</w:t>
      </w:r>
    </w:p>
    <w:p w14:paraId="3E0415BA" w14:textId="3DC260A1" w:rsidR="009A7162" w:rsidRPr="009A7162" w:rsidRDefault="009A7162" w:rsidP="009A7162">
      <w:pPr>
        <w:spacing w:after="0"/>
        <w:jc w:val="center"/>
        <w:rPr>
          <w:sz w:val="24"/>
          <w:szCs w:val="24"/>
        </w:rPr>
      </w:pPr>
    </w:p>
    <w:p w14:paraId="6501E377" w14:textId="00893799" w:rsidR="009A7162" w:rsidRPr="009A7162" w:rsidRDefault="009A7162" w:rsidP="009A7162">
      <w:pPr>
        <w:spacing w:after="0"/>
        <w:jc w:val="center"/>
        <w:rPr>
          <w:sz w:val="24"/>
          <w:szCs w:val="24"/>
        </w:rPr>
      </w:pPr>
      <w:r w:rsidRPr="009A7162">
        <w:rPr>
          <w:sz w:val="24"/>
          <w:szCs w:val="24"/>
        </w:rPr>
        <w:t>In return for being allowed to participate in Blue Cares volunteer activities and all related activities, including any activities incidental to such participation (“Volunteer Activities”), the undersigned Volunteer or Parent/Legal Guardian of Volunteer if Volunteer is under age 18 (hereafter referred to using “I”, “me”, or “my”) hereby grants to the Organization, and each of its subsidiaries, affiliates, agents, advertising or promotional agencies, and partners, and all such entities’ officers, directors, agents, employees, respective successors and assigns (collectively, “Authorized Parties”), the absolute and irrevocable right and permission to use, publish, broadcast and/or copyright the use of Volunteer’s name, address, voice, photograph and/or likeness, caricature, and personal information, in its current form or as retouched, digitized, cropped, altered, distorted or modified in any way, in any and all advertising, promotional, or other materials based upon or derived from the Volunteer Activities in any manner, in any media whatsoever for any and all purposes, including by way of example but without limitation advertising, promoting or publicizing products and services throughout the universe, in perpetuity, in any and all media now known or hereafter devised (including without limitation on the Internet), without additional compensation.  I further agree that anything derived therefrom2 will be owned solely by the Authorized Parties.  I shall not authorize the use of any print, negative or other copy thereof by anyone other than the Authorized Parties. I understand that this document is intended to be as broad and inclusive as permitted by the laws of the state in which the Volunteer Activities take place and agree that if any portion of this Agreement is invalid, the remainder will continue in full legal force and effect.</w:t>
      </w:r>
    </w:p>
    <w:p w14:paraId="2B268EDF" w14:textId="0143D3E3" w:rsidR="009A7162" w:rsidRDefault="009A7162" w:rsidP="009A7162">
      <w:pPr>
        <w:spacing w:after="0"/>
        <w:jc w:val="cen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A7162" w:rsidRPr="00846B76" w14:paraId="65A838B8" w14:textId="77777777" w:rsidTr="00C0732A">
        <w:tc>
          <w:tcPr>
            <w:tcW w:w="5000" w:type="pct"/>
            <w:tcBorders>
              <w:bottom w:val="single" w:sz="4" w:space="0" w:color="auto"/>
            </w:tcBorders>
            <w:vAlign w:val="bottom"/>
          </w:tcPr>
          <w:p w14:paraId="6979185B" w14:textId="77777777" w:rsidR="009A7162" w:rsidRPr="00846B76" w:rsidRDefault="009A7162" w:rsidP="00C0732A">
            <w:pPr>
              <w:spacing w:before="240"/>
            </w:pPr>
          </w:p>
        </w:tc>
      </w:tr>
      <w:tr w:rsidR="009A7162" w:rsidRPr="009A7162" w14:paraId="74F0A3DA" w14:textId="77777777" w:rsidTr="00C0732A">
        <w:tc>
          <w:tcPr>
            <w:tcW w:w="5000" w:type="pct"/>
            <w:vAlign w:val="bottom"/>
          </w:tcPr>
          <w:p w14:paraId="0194C6A3" w14:textId="77777777" w:rsidR="009A7162" w:rsidRPr="009A7162" w:rsidRDefault="009A7162" w:rsidP="00C0732A">
            <w:pPr>
              <w:spacing w:before="240"/>
              <w:rPr>
                <w:b/>
                <w:bCs/>
                <w:sz w:val="20"/>
                <w:szCs w:val="20"/>
              </w:rPr>
            </w:pPr>
            <w:r w:rsidRPr="009A7162">
              <w:rPr>
                <w:b/>
                <w:bCs/>
                <w:sz w:val="20"/>
                <w:szCs w:val="20"/>
              </w:rPr>
              <w:t>(Signature of Volunteer)                                                                                                                                      Date</w:t>
            </w:r>
          </w:p>
          <w:p w14:paraId="4394FBE2" w14:textId="77777777" w:rsidR="009A7162" w:rsidRPr="009A7162" w:rsidRDefault="009A7162" w:rsidP="00C0732A">
            <w:pPr>
              <w:spacing w:before="240"/>
              <w:rPr>
                <w:sz w:val="20"/>
                <w:szCs w:val="20"/>
              </w:rPr>
            </w:pPr>
            <w:r w:rsidRPr="009A7162">
              <w:rPr>
                <w:sz w:val="20"/>
                <w:szCs w:val="20"/>
              </w:rPr>
              <w:t xml:space="preserve">I am of legal age and freely signing this agreement. I have read this form and understand that by signing this form, I am giving up legal rights and remedies. </w:t>
            </w:r>
          </w:p>
          <w:p w14:paraId="458FEE6F" w14:textId="77777777" w:rsidR="009A7162" w:rsidRPr="009A7162" w:rsidRDefault="009A7162" w:rsidP="00C0732A">
            <w:pPr>
              <w:spacing w:before="240"/>
              <w:rPr>
                <w:sz w:val="20"/>
                <w:szCs w:val="20"/>
              </w:rPr>
            </w:pPr>
          </w:p>
          <w:p w14:paraId="3DBAFBC1" w14:textId="77777777" w:rsidR="009A7162" w:rsidRPr="009A7162" w:rsidRDefault="009A7162" w:rsidP="00C0732A">
            <w:pPr>
              <w:spacing w:before="240"/>
              <w:rPr>
                <w:sz w:val="20"/>
                <w:szCs w:val="20"/>
              </w:rPr>
            </w:pPr>
          </w:p>
          <w:p w14:paraId="4958F660" w14:textId="77777777" w:rsidR="009A7162" w:rsidRPr="009A7162" w:rsidRDefault="009A7162" w:rsidP="00C0732A">
            <w:pPr>
              <w:spacing w:before="240"/>
              <w:rPr>
                <w:sz w:val="20"/>
                <w:szCs w:val="20"/>
              </w:rPr>
            </w:pPr>
          </w:p>
        </w:tc>
      </w:tr>
      <w:tr w:rsidR="009A7162" w:rsidRPr="009A7162" w14:paraId="580E9838" w14:textId="77777777" w:rsidTr="00C0732A">
        <w:tc>
          <w:tcPr>
            <w:tcW w:w="5000" w:type="pct"/>
            <w:tcBorders>
              <w:bottom w:val="single" w:sz="4" w:space="0" w:color="auto"/>
            </w:tcBorders>
            <w:vAlign w:val="bottom"/>
          </w:tcPr>
          <w:p w14:paraId="4ECAE060" w14:textId="77777777" w:rsidR="009A7162" w:rsidRPr="009A7162" w:rsidRDefault="009A7162" w:rsidP="00C0732A">
            <w:pPr>
              <w:spacing w:before="240"/>
              <w:rPr>
                <w:sz w:val="20"/>
                <w:szCs w:val="20"/>
              </w:rPr>
            </w:pPr>
          </w:p>
        </w:tc>
      </w:tr>
    </w:tbl>
    <w:p w14:paraId="42F271E9" w14:textId="77777777" w:rsidR="009A7162" w:rsidRPr="009A7162" w:rsidRDefault="009A7162" w:rsidP="009A7162">
      <w:pPr>
        <w:spacing w:before="240"/>
        <w:rPr>
          <w:b/>
          <w:bCs/>
          <w:sz w:val="20"/>
          <w:szCs w:val="20"/>
        </w:rPr>
      </w:pPr>
      <w:r w:rsidRPr="009A7162">
        <w:rPr>
          <w:b/>
          <w:bCs/>
          <w:sz w:val="20"/>
          <w:szCs w:val="20"/>
        </w:rPr>
        <w:t xml:space="preserve">(Signature of Parent/Legal Guardian if Volunteer is Under 18)                </w:t>
      </w:r>
      <w:r w:rsidRPr="009A7162">
        <w:rPr>
          <w:b/>
          <w:bCs/>
          <w:sz w:val="20"/>
          <w:szCs w:val="20"/>
        </w:rPr>
        <w:tab/>
      </w:r>
      <w:r w:rsidRPr="009A7162">
        <w:rPr>
          <w:b/>
          <w:bCs/>
          <w:sz w:val="20"/>
          <w:szCs w:val="20"/>
        </w:rPr>
        <w:tab/>
      </w:r>
      <w:r w:rsidRPr="009A7162">
        <w:rPr>
          <w:b/>
          <w:bCs/>
          <w:sz w:val="20"/>
          <w:szCs w:val="20"/>
        </w:rPr>
        <w:tab/>
        <w:t xml:space="preserve">       Date</w:t>
      </w:r>
    </w:p>
    <w:p w14:paraId="01EA462B" w14:textId="156517BF" w:rsidR="009A7162" w:rsidRDefault="009A7162" w:rsidP="009A7162">
      <w:pPr>
        <w:spacing w:after="0"/>
        <w:rPr>
          <w:sz w:val="16"/>
          <w:szCs w:val="16"/>
        </w:rPr>
      </w:pPr>
      <w:r w:rsidRPr="009A7162">
        <w:rPr>
          <w:sz w:val="20"/>
          <w:szCs w:val="20"/>
        </w:rPr>
        <w:t>I am the parent or legal guardian of the Volunteer. I am of legal age and am freely signing this agreement. I have read this form and understand that by signing this form, I am giving up legal rights and remedies.</w:t>
      </w:r>
    </w:p>
    <w:sectPr w:rsidR="009A7162" w:rsidSect="002462F3">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C7562" w14:textId="77777777" w:rsidR="00582CA5" w:rsidRDefault="00582CA5" w:rsidP="00650259">
      <w:pPr>
        <w:spacing w:after="0" w:line="240" w:lineRule="auto"/>
      </w:pPr>
      <w:r>
        <w:separator/>
      </w:r>
    </w:p>
  </w:endnote>
  <w:endnote w:type="continuationSeparator" w:id="0">
    <w:p w14:paraId="59E4A3E7" w14:textId="77777777" w:rsidR="00582CA5" w:rsidRDefault="00582CA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044EEAB-D066-8C4D-B136-277D054B552E}"/>
    <w:embedBold r:id="rId2" w:fontKey="{2D45CF9A-9467-5E49-8ED0-90A5C227DA71}"/>
    <w:embedItalic r:id="rId3" w:fontKey="{FFF0E916-76FD-F649-A466-5DA3D2F68314}"/>
    <w:embedBoldItalic r:id="rId4" w:fontKey="{728B8987-B98E-774F-B621-20B13107AB4D}"/>
  </w:font>
  <w:font w:name="Calibri">
    <w:panose1 w:val="020F0502020204030204"/>
    <w:charset w:val="00"/>
    <w:family w:val="swiss"/>
    <w:pitch w:val="variable"/>
    <w:sig w:usb0="E4002EFF" w:usb1="C000247B" w:usb2="00000009" w:usb3="00000000" w:csb0="000001FF" w:csb1="00000000"/>
    <w:embedRegular r:id="rId5" w:fontKey="{73229FFF-FE61-BD45-A219-3350527CB2A4}"/>
    <w:embedBold r:id="rId6" w:fontKey="{AAB048C6-3A76-FB4E-BDC2-F24ACAA6EDA3}"/>
  </w:font>
  <w:font w:name="Symbol">
    <w:panose1 w:val="05050102010706020507"/>
    <w:charset w:val="02"/>
    <w:family w:val="roman"/>
    <w:pitch w:val="variable"/>
    <w:sig w:usb0="00000000" w:usb1="10000000" w:usb2="00000000" w:usb3="00000000" w:csb0="80000000" w:csb1="00000000"/>
    <w:embedRegular r:id="rId7" w:fontKey="{B94A0E42-F578-6941-A2B7-E4F29D77DC31}"/>
  </w:font>
  <w:font w:name="Courier New">
    <w:panose1 w:val="02070309020205020404"/>
    <w:charset w:val="00"/>
    <w:family w:val="modern"/>
    <w:pitch w:val="fixed"/>
    <w:sig w:usb0="E0002EFF" w:usb1="C0007843" w:usb2="00000009" w:usb3="00000000" w:csb0="000001FF" w:csb1="00000000"/>
    <w:embedRegular r:id="rId8" w:fontKey="{5C2EC138-7C85-A14E-AD70-25D0B3D2BC7C}"/>
  </w:font>
  <w:font w:name="Wingdings">
    <w:panose1 w:val="05000000000000000000"/>
    <w:charset w:val="02"/>
    <w:family w:val="auto"/>
    <w:pitch w:val="variable"/>
    <w:sig w:usb0="00000000" w:usb1="10000000" w:usb2="00000000" w:usb3="00000000" w:csb0="80000000" w:csb1="00000000"/>
    <w:embedRegular r:id="rId9" w:fontKey="{62CE4B48-0B06-204E-A539-F5628AEC5164}"/>
  </w:font>
  <w:font w:name="Corbel">
    <w:panose1 w:val="020B0503020204020204"/>
    <w:charset w:val="00"/>
    <w:family w:val="swiss"/>
    <w:pitch w:val="variable"/>
    <w:sig w:usb0="A00002EF" w:usb1="4000A44B" w:usb2="00000000" w:usb3="00000000" w:csb0="0000019F" w:csb1="00000000"/>
    <w:embedRegular r:id="rId10" w:fontKey="{94E2BCB7-3DCD-D849-83ED-9BDF7DAA8FAC}"/>
    <w:embedBold r:id="rId11" w:fontKey="{64E952A6-B901-7A49-95E6-C3B3284F022D}"/>
    <w:embedItalic r:id="rId12" w:fontKey="{A68C578B-B0D2-1F40-BA7A-91F05B67BD5A}"/>
  </w:font>
  <w:font w:name="Consolas">
    <w:panose1 w:val="020B0609020204030204"/>
    <w:charset w:val="00"/>
    <w:family w:val="modern"/>
    <w:pitch w:val="fixed"/>
    <w:sig w:usb0="E10006FF" w:usb1="4000FCFF" w:usb2="00000009" w:usb3="00000000" w:csb0="0000019F" w:csb1="00000000"/>
    <w:embedRegular r:id="rId13" w:fontKey="{792926BF-84CA-5C4D-A30C-6C72D4E56D71}"/>
  </w:font>
  <w:font w:name="Wingdings 2">
    <w:panose1 w:val="05020102010507070707"/>
    <w:charset w:val="4D"/>
    <w:family w:val="decorative"/>
    <w:pitch w:val="variable"/>
    <w:sig w:usb0="00000003" w:usb1="00000000" w:usb2="00000000" w:usb3="00000000" w:csb0="80000001" w:csb1="00000000"/>
    <w:embedRegular r:id="rId14" w:fontKey="{AD745F01-62B8-EF4B-9BC4-4311F15B86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783293"/>
      <w:docPartObj>
        <w:docPartGallery w:val="Page Numbers (Bottom of Page)"/>
        <w:docPartUnique/>
      </w:docPartObj>
    </w:sdtPr>
    <w:sdtEndPr>
      <w:rPr>
        <w:noProof/>
      </w:rPr>
    </w:sdtEndPr>
    <w:sdtContent>
      <w:p w14:paraId="19238B23" w14:textId="205D5505" w:rsidR="009A7162" w:rsidRDefault="009A71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BA9EE"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2E409" w14:textId="77777777" w:rsidR="00582CA5" w:rsidRDefault="00582CA5" w:rsidP="00650259">
      <w:pPr>
        <w:spacing w:after="0" w:line="240" w:lineRule="auto"/>
      </w:pPr>
      <w:r>
        <w:separator/>
      </w:r>
    </w:p>
  </w:footnote>
  <w:footnote w:type="continuationSeparator" w:id="0">
    <w:p w14:paraId="19E4F4AC" w14:textId="77777777" w:rsidR="00582CA5" w:rsidRDefault="00582CA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731F1C" w:themeFill="accent5"/>
      <w:tblLook w:val="04A0" w:firstRow="1" w:lastRow="0" w:firstColumn="1" w:lastColumn="0" w:noHBand="0" w:noVBand="1"/>
    </w:tblPr>
    <w:tblGrid>
      <w:gridCol w:w="1350"/>
      <w:gridCol w:w="8000"/>
    </w:tblGrid>
    <w:tr w:rsidR="00DF5772" w:rsidRPr="00731F26" w14:paraId="6E0A32DC" w14:textId="77777777" w:rsidTr="00DF5772">
      <w:trPr>
        <w:trHeight w:val="990"/>
      </w:trPr>
      <w:tc>
        <w:tcPr>
          <w:tcW w:w="1350" w:type="dxa"/>
          <w:shd w:val="clear" w:color="auto" w:fill="0F3955" w:themeFill="accent2"/>
          <w:vAlign w:val="center"/>
        </w:tcPr>
        <w:p w14:paraId="43D942A4" w14:textId="2CD4E660" w:rsidR="00576892" w:rsidRPr="00731F26" w:rsidRDefault="00DF5772" w:rsidP="00731F26">
          <w:pPr>
            <w:tabs>
              <w:tab w:val="center" w:pos="4680"/>
              <w:tab w:val="right" w:pos="9360"/>
            </w:tabs>
            <w:spacing w:after="0"/>
            <w:rPr>
              <w:rFonts w:ascii="Corbel" w:eastAsia="Calibri" w:hAnsi="Corbel" w:cs="Times New Roman"/>
              <w:b/>
              <w:noProof/>
              <w:color w:val="FFFFFF"/>
              <w:sz w:val="44"/>
              <w:szCs w:val="24"/>
            </w:rPr>
          </w:pPr>
          <w:r>
            <w:rPr>
              <w:rFonts w:ascii="Corbel" w:eastAsia="Calibri" w:hAnsi="Corbel" w:cs="Times New Roman"/>
              <w:b/>
              <w:noProof/>
              <w:color w:val="FFFFFF"/>
              <w:sz w:val="44"/>
              <w:szCs w:val="24"/>
            </w:rPr>
            <w:drawing>
              <wp:inline distT="0" distB="0" distL="0" distR="0" wp14:anchorId="7E96A984" wp14:editId="74F23971">
                <wp:extent cx="447532" cy="4572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532" cy="457200"/>
                        </a:xfrm>
                        <a:prstGeom prst="rect">
                          <a:avLst/>
                        </a:prstGeom>
                      </pic:spPr>
                    </pic:pic>
                  </a:graphicData>
                </a:graphic>
              </wp:inline>
            </w:drawing>
          </w:r>
        </w:p>
      </w:tc>
      <w:tc>
        <w:tcPr>
          <w:tcW w:w="8000" w:type="dxa"/>
          <w:shd w:val="clear" w:color="auto" w:fill="0F3955" w:themeFill="accent2"/>
          <w:vAlign w:val="center"/>
        </w:tcPr>
        <w:p w14:paraId="00DE5FB4" w14:textId="4FD78949" w:rsidR="00576892" w:rsidRPr="00DF5772" w:rsidRDefault="009A7162" w:rsidP="00731F26">
          <w:pPr>
            <w:spacing w:after="0"/>
            <w:rPr>
              <w:rFonts w:ascii="Corbel" w:eastAsia="Calibri" w:hAnsi="Corbel" w:cs="Times New Roman"/>
              <w:b/>
              <w:bCs/>
              <w:color w:val="FFFFFF"/>
              <w:sz w:val="44"/>
            </w:rPr>
          </w:pPr>
          <w:r>
            <w:rPr>
              <w:rFonts w:ascii="Corbel" w:eastAsia="Calibri" w:hAnsi="Corbel" w:cs="Times New Roman"/>
              <w:b/>
              <w:bCs/>
              <w:color w:val="FFFFFF"/>
              <w:sz w:val="44"/>
            </w:rPr>
            <w:t xml:space="preserve">Volunteer </w:t>
          </w:r>
          <w:r w:rsidR="00DF5772">
            <w:rPr>
              <w:rFonts w:ascii="Corbel" w:eastAsia="Calibri" w:hAnsi="Corbel" w:cs="Times New Roman"/>
              <w:b/>
              <w:bCs/>
              <w:color w:val="FFFFFF"/>
              <w:sz w:val="44"/>
            </w:rPr>
            <w:t xml:space="preserve">Waiver &amp; Release </w:t>
          </w:r>
          <w:r w:rsidR="00DF5772" w:rsidRPr="00DF5772">
            <w:rPr>
              <w:rFonts w:ascii="Corbel" w:eastAsia="Calibri" w:hAnsi="Corbel" w:cs="Times New Roman"/>
              <w:b/>
              <w:bCs/>
              <w:color w:val="FFFFFF"/>
              <w:sz w:val="44"/>
            </w:rPr>
            <w:t>Form</w:t>
          </w:r>
          <w:r>
            <w:rPr>
              <w:rFonts w:ascii="Corbel" w:eastAsia="Calibri" w:hAnsi="Corbel" w:cs="Times New Roman"/>
              <w:b/>
              <w:bCs/>
              <w:color w:val="FFFFFF"/>
              <w:sz w:val="44"/>
            </w:rPr>
            <w:t>s</w:t>
          </w:r>
        </w:p>
      </w:tc>
    </w:tr>
  </w:tbl>
  <w:p w14:paraId="184E2427"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62184393">
    <w:abstractNumId w:val="11"/>
  </w:num>
  <w:num w:numId="2" w16cid:durableId="1197894355">
    <w:abstractNumId w:val="7"/>
  </w:num>
  <w:num w:numId="3" w16cid:durableId="17047310">
    <w:abstractNumId w:val="15"/>
  </w:num>
  <w:num w:numId="4" w16cid:durableId="727924336">
    <w:abstractNumId w:val="12"/>
  </w:num>
  <w:num w:numId="5" w16cid:durableId="734209557">
    <w:abstractNumId w:val="13"/>
  </w:num>
  <w:num w:numId="6" w16cid:durableId="214202151">
    <w:abstractNumId w:val="19"/>
  </w:num>
  <w:num w:numId="7" w16cid:durableId="963727472">
    <w:abstractNumId w:val="6"/>
  </w:num>
  <w:num w:numId="8" w16cid:durableId="6754759">
    <w:abstractNumId w:val="10"/>
  </w:num>
  <w:num w:numId="9" w16cid:durableId="510798216">
    <w:abstractNumId w:val="17"/>
  </w:num>
  <w:num w:numId="10" w16cid:durableId="629014901">
    <w:abstractNumId w:val="1"/>
  </w:num>
  <w:num w:numId="11" w16cid:durableId="770079204">
    <w:abstractNumId w:val="5"/>
  </w:num>
  <w:num w:numId="12" w16cid:durableId="489253674">
    <w:abstractNumId w:val="0"/>
  </w:num>
  <w:num w:numId="13" w16cid:durableId="1149784586">
    <w:abstractNumId w:val="2"/>
  </w:num>
  <w:num w:numId="14" w16cid:durableId="556746909">
    <w:abstractNumId w:val="9"/>
  </w:num>
  <w:num w:numId="15" w16cid:durableId="1653675500">
    <w:abstractNumId w:val="8"/>
  </w:num>
  <w:num w:numId="16" w16cid:durableId="143133459">
    <w:abstractNumId w:val="16"/>
  </w:num>
  <w:num w:numId="17" w16cid:durableId="1661036211">
    <w:abstractNumId w:val="3"/>
  </w:num>
  <w:num w:numId="18" w16cid:durableId="247349154">
    <w:abstractNumId w:val="21"/>
  </w:num>
  <w:num w:numId="19" w16cid:durableId="1444796">
    <w:abstractNumId w:val="18"/>
  </w:num>
  <w:num w:numId="20" w16cid:durableId="2054966150">
    <w:abstractNumId w:val="14"/>
  </w:num>
  <w:num w:numId="21" w16cid:durableId="1798602422">
    <w:abstractNumId w:val="20"/>
  </w:num>
  <w:num w:numId="22" w16cid:durableId="86903183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hideSpellingErrors/>
  <w:hideGrammaticalError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wNDU3sLC0NDcyMrFU0lEKTi0uzszPAykwqgUAMyzcDiwAAAA="/>
  </w:docVars>
  <w:rsids>
    <w:rsidRoot w:val="00DF5772"/>
    <w:rsid w:val="00052382"/>
    <w:rsid w:val="0006568A"/>
    <w:rsid w:val="00076F0F"/>
    <w:rsid w:val="00084253"/>
    <w:rsid w:val="000C4526"/>
    <w:rsid w:val="000D1F49"/>
    <w:rsid w:val="001727CA"/>
    <w:rsid w:val="001C4A3D"/>
    <w:rsid w:val="002462F3"/>
    <w:rsid w:val="002C56E6"/>
    <w:rsid w:val="00346DE2"/>
    <w:rsid w:val="00361E11"/>
    <w:rsid w:val="003B4744"/>
    <w:rsid w:val="003F0847"/>
    <w:rsid w:val="0040090B"/>
    <w:rsid w:val="0046302A"/>
    <w:rsid w:val="00487D2D"/>
    <w:rsid w:val="004D5D62"/>
    <w:rsid w:val="005112D0"/>
    <w:rsid w:val="00577E06"/>
    <w:rsid w:val="00582CA5"/>
    <w:rsid w:val="005A3BF7"/>
    <w:rsid w:val="005C284D"/>
    <w:rsid w:val="005F2035"/>
    <w:rsid w:val="005F7990"/>
    <w:rsid w:val="0063739C"/>
    <w:rsid w:val="00650259"/>
    <w:rsid w:val="006E629B"/>
    <w:rsid w:val="00731F26"/>
    <w:rsid w:val="00760D65"/>
    <w:rsid w:val="00770F25"/>
    <w:rsid w:val="007A35A8"/>
    <w:rsid w:val="007B0A85"/>
    <w:rsid w:val="007C6A52"/>
    <w:rsid w:val="007E5623"/>
    <w:rsid w:val="0082043E"/>
    <w:rsid w:val="008E203A"/>
    <w:rsid w:val="0091229C"/>
    <w:rsid w:val="00940E73"/>
    <w:rsid w:val="0098597D"/>
    <w:rsid w:val="009A7162"/>
    <w:rsid w:val="009F619A"/>
    <w:rsid w:val="009F6DDE"/>
    <w:rsid w:val="00A07415"/>
    <w:rsid w:val="00A370A8"/>
    <w:rsid w:val="00A65D5E"/>
    <w:rsid w:val="00B25CE8"/>
    <w:rsid w:val="00BB4CF3"/>
    <w:rsid w:val="00BD4753"/>
    <w:rsid w:val="00BD5CB1"/>
    <w:rsid w:val="00BE62EE"/>
    <w:rsid w:val="00C003BA"/>
    <w:rsid w:val="00C46878"/>
    <w:rsid w:val="00CB4A51"/>
    <w:rsid w:val="00CD4532"/>
    <w:rsid w:val="00CD47B0"/>
    <w:rsid w:val="00CE6104"/>
    <w:rsid w:val="00CE7918"/>
    <w:rsid w:val="00D16163"/>
    <w:rsid w:val="00D27C15"/>
    <w:rsid w:val="00D73450"/>
    <w:rsid w:val="00D93E32"/>
    <w:rsid w:val="00DB3FAD"/>
    <w:rsid w:val="00DF5772"/>
    <w:rsid w:val="00E61C09"/>
    <w:rsid w:val="00E677FE"/>
    <w:rsid w:val="00EB3B58"/>
    <w:rsid w:val="00EB563B"/>
    <w:rsid w:val="00EC10E5"/>
    <w:rsid w:val="00EC7359"/>
    <w:rsid w:val="00EE3054"/>
    <w:rsid w:val="00F00606"/>
    <w:rsid w:val="00F01256"/>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F73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F8BAE91E0E495194FAABBFDD83A567"/>
        <w:category>
          <w:name w:val="General"/>
          <w:gallery w:val="placeholder"/>
        </w:category>
        <w:types>
          <w:type w:val="bbPlcHdr"/>
        </w:types>
        <w:behaviors>
          <w:behavior w:val="content"/>
        </w:behaviors>
        <w:guid w:val="{005259F0-98C1-4417-8753-17B81317C0E9}"/>
      </w:docPartPr>
      <w:docPartBody>
        <w:p w:rsidR="006C6B04" w:rsidRDefault="00477B92">
          <w:pPr>
            <w:pStyle w:val="27F8BAE91E0E495194FAABBFDD83A567"/>
          </w:pPr>
          <w:r w:rsidRPr="00346DE2">
            <w:t>First Name</w:t>
          </w:r>
        </w:p>
      </w:docPartBody>
    </w:docPart>
    <w:docPart>
      <w:docPartPr>
        <w:name w:val="E897DCBBF8D14FC48F37E4203BAEF6F2"/>
        <w:category>
          <w:name w:val="General"/>
          <w:gallery w:val="placeholder"/>
        </w:category>
        <w:types>
          <w:type w:val="bbPlcHdr"/>
        </w:types>
        <w:behaviors>
          <w:behavior w:val="content"/>
        </w:behaviors>
        <w:guid w:val="{9DC24680-FE31-4C9B-A558-AD43E3F9A47C}"/>
      </w:docPartPr>
      <w:docPartBody>
        <w:p w:rsidR="006C6B04" w:rsidRDefault="00477B92">
          <w:pPr>
            <w:pStyle w:val="E897DCBBF8D14FC48F37E4203BAEF6F2"/>
          </w:pPr>
          <w:r w:rsidRPr="00346DE2">
            <w:t>Last Name</w:t>
          </w:r>
        </w:p>
      </w:docPartBody>
    </w:docPart>
    <w:docPart>
      <w:docPartPr>
        <w:name w:val="808D26E893DE403489A072689BAE9815"/>
        <w:category>
          <w:name w:val="General"/>
          <w:gallery w:val="placeholder"/>
        </w:category>
        <w:types>
          <w:type w:val="bbPlcHdr"/>
        </w:types>
        <w:behaviors>
          <w:behavior w:val="content"/>
        </w:behaviors>
        <w:guid w:val="{BE5EF0F6-F76B-4C9B-B042-FCB8C75E78A6}"/>
      </w:docPartPr>
      <w:docPartBody>
        <w:p w:rsidR="006C6B04" w:rsidRDefault="00477B92">
          <w:pPr>
            <w:pStyle w:val="808D26E893DE403489A072689BAE9815"/>
          </w:pPr>
          <w:r w:rsidRPr="00346DE2">
            <w:t>Address</w:t>
          </w:r>
        </w:p>
      </w:docPartBody>
    </w:docPart>
    <w:docPart>
      <w:docPartPr>
        <w:name w:val="A889BC1B61EA4848933D58DB29675D55"/>
        <w:category>
          <w:name w:val="General"/>
          <w:gallery w:val="placeholder"/>
        </w:category>
        <w:types>
          <w:type w:val="bbPlcHdr"/>
        </w:types>
        <w:behaviors>
          <w:behavior w:val="content"/>
        </w:behaviors>
        <w:guid w:val="{8610AA8F-FFCD-4905-9D69-626E6C5009DE}"/>
      </w:docPartPr>
      <w:docPartBody>
        <w:p w:rsidR="006C6B04" w:rsidRDefault="00477B92">
          <w:pPr>
            <w:pStyle w:val="A889BC1B61EA4848933D58DB29675D55"/>
          </w:pPr>
          <w:r w:rsidRPr="00346DE2">
            <w:t>City/State/Zip</w:t>
          </w:r>
        </w:p>
      </w:docPartBody>
    </w:docPart>
    <w:docPart>
      <w:docPartPr>
        <w:name w:val="C794972859B44E81ADBBBE0E0CC4C43D"/>
        <w:category>
          <w:name w:val="General"/>
          <w:gallery w:val="placeholder"/>
        </w:category>
        <w:types>
          <w:type w:val="bbPlcHdr"/>
        </w:types>
        <w:behaviors>
          <w:behavior w:val="content"/>
        </w:behaviors>
        <w:guid w:val="{F0620E49-ECB7-4B42-9FEE-43BAB136BA05}"/>
      </w:docPartPr>
      <w:docPartBody>
        <w:p w:rsidR="006C6B04" w:rsidRDefault="00477B92">
          <w:pPr>
            <w:pStyle w:val="C794972859B44E81ADBBBE0E0CC4C43D"/>
          </w:pPr>
          <w:r w:rsidRPr="00346DE2">
            <w:t>Home Phone</w:t>
          </w:r>
        </w:p>
      </w:docPartBody>
    </w:docPart>
    <w:docPart>
      <w:docPartPr>
        <w:name w:val="36D48DC0F1954F9EB14FACD3FA2D34EA"/>
        <w:category>
          <w:name w:val="General"/>
          <w:gallery w:val="placeholder"/>
        </w:category>
        <w:types>
          <w:type w:val="bbPlcHdr"/>
        </w:types>
        <w:behaviors>
          <w:behavior w:val="content"/>
        </w:behaviors>
        <w:guid w:val="{D7CA2F55-19D5-40CB-9073-26BCECB186F5}"/>
      </w:docPartPr>
      <w:docPartBody>
        <w:p w:rsidR="006C6B04" w:rsidRDefault="00477B92">
          <w:pPr>
            <w:pStyle w:val="36D48DC0F1954F9EB14FACD3FA2D34EA"/>
          </w:pPr>
          <w:r w:rsidRPr="00346DE2">
            <w:t>Cell Phone</w:t>
          </w:r>
        </w:p>
      </w:docPartBody>
    </w:docPart>
    <w:docPart>
      <w:docPartPr>
        <w:name w:val="CE442DE4784D4AA2A66953DBDE22DAB7"/>
        <w:category>
          <w:name w:val="General"/>
          <w:gallery w:val="placeholder"/>
        </w:category>
        <w:types>
          <w:type w:val="bbPlcHdr"/>
        </w:types>
        <w:behaviors>
          <w:behavior w:val="content"/>
        </w:behaviors>
        <w:guid w:val="{1900D16A-C96B-43FF-8340-95AE5DFBFD41}"/>
      </w:docPartPr>
      <w:docPartBody>
        <w:p w:rsidR="006C6B04" w:rsidRDefault="00477B92">
          <w:pPr>
            <w:pStyle w:val="CE442DE4784D4AA2A66953DBDE22DAB7"/>
          </w:pPr>
          <w:r w:rsidRPr="00346DE2">
            <w:t>Email</w:t>
          </w:r>
        </w:p>
      </w:docPartBody>
    </w:docPart>
    <w:docPart>
      <w:docPartPr>
        <w:name w:val="4983BF83C1214FE3A9696024C19C7A3A"/>
        <w:category>
          <w:name w:val="General"/>
          <w:gallery w:val="placeholder"/>
        </w:category>
        <w:types>
          <w:type w:val="bbPlcHdr"/>
        </w:types>
        <w:behaviors>
          <w:behavior w:val="content"/>
        </w:behaviors>
        <w:guid w:val="{9B5869F8-42BA-4170-83EA-4EED14362B72}"/>
      </w:docPartPr>
      <w:docPartBody>
        <w:p w:rsidR="006C6B04" w:rsidRDefault="00477B92">
          <w:pPr>
            <w:pStyle w:val="4983BF83C1214FE3A9696024C19C7A3A"/>
          </w:pPr>
          <w:r w:rsidRPr="00346DE2">
            <w:t>I am interested in volunteering for the following types of activities: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6FF" w:usb1="4000FCFF" w:usb2="00000009" w:usb3="00000000" w:csb0="0000019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CB"/>
    <w:rsid w:val="00477B92"/>
    <w:rsid w:val="00667FCB"/>
    <w:rsid w:val="006C6B04"/>
    <w:rsid w:val="007005AA"/>
    <w:rsid w:val="00AC0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8BAE91E0E495194FAABBFDD83A567">
    <w:name w:val="27F8BAE91E0E495194FAABBFDD83A567"/>
  </w:style>
  <w:style w:type="paragraph" w:customStyle="1" w:styleId="E897DCBBF8D14FC48F37E4203BAEF6F2">
    <w:name w:val="E897DCBBF8D14FC48F37E4203BAEF6F2"/>
  </w:style>
  <w:style w:type="paragraph" w:customStyle="1" w:styleId="808D26E893DE403489A072689BAE9815">
    <w:name w:val="808D26E893DE403489A072689BAE9815"/>
  </w:style>
  <w:style w:type="paragraph" w:customStyle="1" w:styleId="A889BC1B61EA4848933D58DB29675D55">
    <w:name w:val="A889BC1B61EA4848933D58DB29675D55"/>
  </w:style>
  <w:style w:type="paragraph" w:customStyle="1" w:styleId="C794972859B44E81ADBBBE0E0CC4C43D">
    <w:name w:val="C794972859B44E81ADBBBE0E0CC4C43D"/>
  </w:style>
  <w:style w:type="paragraph" w:customStyle="1" w:styleId="36D48DC0F1954F9EB14FACD3FA2D34EA">
    <w:name w:val="36D48DC0F1954F9EB14FACD3FA2D34EA"/>
  </w:style>
  <w:style w:type="paragraph" w:customStyle="1" w:styleId="CE442DE4784D4AA2A66953DBDE22DAB7">
    <w:name w:val="CE442DE4784D4AA2A66953DBDE22DAB7"/>
  </w:style>
  <w:style w:type="paragraph" w:customStyle="1" w:styleId="4983BF83C1214FE3A9696024C19C7A3A">
    <w:name w:val="4983BF83C1214FE3A9696024C19C7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C:\Users\gonza\AppData\Roaming\Microsoft\Templates\Volunteer form.dotx</Template>
  <TotalTime>0</TotalTime>
  <Pages>4</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2022-08-22T17:57:00Z</dcterms:created>
  <dcterms:modified xsi:type="dcterms:W3CDTF">2022-08-22T17:57:00Z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